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0A6C9A" w:rsidRPr="00EE09C3" w:rsidTr="008F4E8A">
        <w:trPr>
          <w:cantSplit/>
          <w:trHeight w:hRule="exact" w:val="480"/>
        </w:trPr>
        <w:tc>
          <w:tcPr>
            <w:tcW w:w="7663" w:type="dxa"/>
            <w:gridSpan w:val="2"/>
          </w:tcPr>
          <w:p w:rsidR="000A6C9A" w:rsidRPr="00EE09C3" w:rsidRDefault="000A6C9A" w:rsidP="008F4E8A">
            <w:pPr>
              <w:rPr>
                <w:b/>
                <w:bCs/>
                <w:kern w:val="0"/>
              </w:rPr>
            </w:pPr>
            <w:bookmarkStart w:id="0" w:name="_GoBack"/>
            <w:bookmarkEnd w:id="0"/>
            <w:r w:rsidRPr="00EE09C3">
              <w:rPr>
                <w:b/>
                <w:bCs/>
              </w:rPr>
              <w:t>PRESS RELEASE</w:t>
            </w:r>
          </w:p>
        </w:tc>
        <w:tc>
          <w:tcPr>
            <w:tcW w:w="2693" w:type="dxa"/>
            <w:vMerge w:val="restart"/>
          </w:tcPr>
          <w:p w:rsidR="000A6C9A" w:rsidRPr="00EE09C3" w:rsidRDefault="000A6C9A" w:rsidP="008F4E8A">
            <w:pPr>
              <w:pStyle w:val="Address"/>
              <w:rPr>
                <w:kern w:val="0"/>
              </w:rPr>
            </w:pPr>
            <w:r w:rsidRPr="00EE09C3">
              <w:t>Corneliusstraße 4</w:t>
            </w:r>
          </w:p>
          <w:p w:rsidR="000A6C9A" w:rsidRPr="00EE09C3" w:rsidRDefault="000A6C9A" w:rsidP="008F4E8A">
            <w:pPr>
              <w:pStyle w:val="Address"/>
              <w:rPr>
                <w:kern w:val="0"/>
              </w:rPr>
            </w:pPr>
            <w:r w:rsidRPr="00EE09C3">
              <w:t>60325 Frankfurt am Main</w:t>
            </w:r>
          </w:p>
          <w:p w:rsidR="000A6C9A" w:rsidRPr="00EE09C3" w:rsidRDefault="000A6C9A" w:rsidP="008F4E8A">
            <w:pPr>
              <w:pStyle w:val="Address"/>
              <w:rPr>
                <w:kern w:val="0"/>
              </w:rPr>
            </w:pPr>
            <w:r w:rsidRPr="00EE09C3">
              <w:t>GERMANY</w:t>
            </w:r>
          </w:p>
          <w:p w:rsidR="000A6C9A" w:rsidRPr="00EE09C3" w:rsidRDefault="000A6C9A" w:rsidP="008F4E8A">
            <w:pPr>
              <w:pStyle w:val="Address"/>
              <w:rPr>
                <w:kern w:val="0"/>
              </w:rPr>
            </w:pPr>
            <w:r w:rsidRPr="00EE09C3">
              <w:t>Phone +49 69 756081-0</w:t>
            </w:r>
          </w:p>
          <w:p w:rsidR="000A6C9A" w:rsidRPr="00EE09C3" w:rsidRDefault="000A6C9A" w:rsidP="008F4E8A">
            <w:pPr>
              <w:pStyle w:val="Address"/>
              <w:rPr>
                <w:kern w:val="0"/>
              </w:rPr>
            </w:pPr>
            <w:r w:rsidRPr="00EE09C3">
              <w:t>Fax</w:t>
            </w:r>
            <w:r w:rsidRPr="00EE09C3">
              <w:tab/>
              <w:t>+49 69 756081-11</w:t>
            </w:r>
          </w:p>
          <w:p w:rsidR="000A6C9A" w:rsidRPr="00EE09C3" w:rsidRDefault="000A6C9A" w:rsidP="008F4E8A">
            <w:pPr>
              <w:pStyle w:val="Address"/>
              <w:rPr>
                <w:kern w:val="0"/>
              </w:rPr>
            </w:pPr>
            <w:r w:rsidRPr="00EE09C3">
              <w:t>e-Mail</w:t>
            </w:r>
            <w:r w:rsidRPr="00EE09C3">
              <w:tab/>
              <w:t>vdw@vdw.de</w:t>
            </w:r>
          </w:p>
          <w:p w:rsidR="000A6C9A" w:rsidRPr="00EE09C3" w:rsidRDefault="000A6C9A" w:rsidP="008F4E8A">
            <w:pPr>
              <w:pStyle w:val="Address"/>
              <w:rPr>
                <w:kern w:val="0"/>
              </w:rPr>
            </w:pPr>
            <w:r w:rsidRPr="00EE09C3">
              <w:t>Internet</w:t>
            </w:r>
            <w:r w:rsidRPr="00EE09C3">
              <w:tab/>
              <w:t>www.vdw.de</w:t>
            </w:r>
          </w:p>
          <w:p w:rsidR="000A6C9A" w:rsidRPr="00EE09C3" w:rsidRDefault="000A6C9A" w:rsidP="008F4E8A">
            <w:pPr>
              <w:pStyle w:val="Address"/>
              <w:rPr>
                <w:kern w:val="0"/>
              </w:rPr>
            </w:pPr>
          </w:p>
          <w:p w:rsidR="000A6C9A" w:rsidRPr="00EE09C3" w:rsidRDefault="000A6C9A" w:rsidP="008F4E8A">
            <w:pPr>
              <w:pStyle w:val="Dates"/>
              <w:rPr>
                <w:kern w:val="0"/>
              </w:rPr>
            </w:pPr>
          </w:p>
          <w:p w:rsidR="000A6C9A" w:rsidRPr="00EE09C3" w:rsidRDefault="000A6C9A" w:rsidP="008F4E8A">
            <w:pPr>
              <w:rPr>
                <w:kern w:val="0"/>
              </w:rPr>
            </w:pPr>
          </w:p>
          <w:p w:rsidR="000A6C9A" w:rsidRPr="00EE09C3" w:rsidRDefault="000A6C9A" w:rsidP="008F4E8A">
            <w:pPr>
              <w:pStyle w:val="Initials"/>
              <w:rPr>
                <w:kern w:val="0"/>
              </w:rPr>
            </w:pPr>
          </w:p>
        </w:tc>
      </w:tr>
      <w:tr w:rsidR="000A6C9A" w:rsidRPr="00EE09C3" w:rsidTr="008F4E8A">
        <w:trPr>
          <w:cantSplit/>
          <w:trHeight w:val="260"/>
        </w:trPr>
        <w:tc>
          <w:tcPr>
            <w:tcW w:w="1142" w:type="dxa"/>
          </w:tcPr>
          <w:p w:rsidR="000A6C9A" w:rsidRPr="00EE09C3" w:rsidRDefault="000A6C9A" w:rsidP="008F4E8A">
            <w:pPr>
              <w:rPr>
                <w:kern w:val="0"/>
              </w:rPr>
            </w:pPr>
          </w:p>
        </w:tc>
        <w:tc>
          <w:tcPr>
            <w:tcW w:w="6521" w:type="dxa"/>
          </w:tcPr>
          <w:p w:rsidR="000A6C9A" w:rsidRPr="00EE09C3" w:rsidRDefault="000A6C9A" w:rsidP="008F4E8A">
            <w:pPr>
              <w:pStyle w:val="Name"/>
              <w:rPr>
                <w:kern w:val="0"/>
              </w:rPr>
            </w:pPr>
          </w:p>
        </w:tc>
        <w:tc>
          <w:tcPr>
            <w:tcW w:w="2693" w:type="dxa"/>
            <w:vMerge/>
            <w:vAlign w:val="center"/>
          </w:tcPr>
          <w:p w:rsidR="000A6C9A" w:rsidRPr="00EE09C3" w:rsidRDefault="000A6C9A" w:rsidP="008F4E8A">
            <w:pPr>
              <w:rPr>
                <w:kern w:val="0"/>
              </w:rPr>
            </w:pPr>
          </w:p>
        </w:tc>
      </w:tr>
      <w:tr w:rsidR="000A6C9A" w:rsidRPr="00EE09C3" w:rsidTr="008F4E8A">
        <w:trPr>
          <w:cantSplit/>
          <w:trHeight w:val="260"/>
        </w:trPr>
        <w:tc>
          <w:tcPr>
            <w:tcW w:w="1142" w:type="dxa"/>
          </w:tcPr>
          <w:p w:rsidR="000A6C9A" w:rsidRPr="00EE09C3" w:rsidRDefault="000A6C9A" w:rsidP="008F4E8A">
            <w:pPr>
              <w:rPr>
                <w:kern w:val="0"/>
              </w:rPr>
            </w:pPr>
          </w:p>
        </w:tc>
        <w:tc>
          <w:tcPr>
            <w:tcW w:w="6521" w:type="dxa"/>
          </w:tcPr>
          <w:p w:rsidR="000A6C9A" w:rsidRPr="00EE09C3" w:rsidRDefault="000A6C9A" w:rsidP="008F4E8A">
            <w:pPr>
              <w:pStyle w:val="Firma"/>
              <w:rPr>
                <w:kern w:val="0"/>
              </w:rPr>
            </w:pPr>
          </w:p>
        </w:tc>
        <w:tc>
          <w:tcPr>
            <w:tcW w:w="2693" w:type="dxa"/>
            <w:vMerge/>
            <w:vAlign w:val="center"/>
          </w:tcPr>
          <w:p w:rsidR="000A6C9A" w:rsidRPr="00EE09C3" w:rsidRDefault="000A6C9A" w:rsidP="008F4E8A">
            <w:pPr>
              <w:rPr>
                <w:kern w:val="0"/>
              </w:rPr>
            </w:pPr>
          </w:p>
        </w:tc>
      </w:tr>
      <w:tr w:rsidR="000A6C9A" w:rsidRPr="00EE09C3" w:rsidTr="008F4E8A">
        <w:trPr>
          <w:cantSplit/>
          <w:trHeight w:val="260"/>
        </w:trPr>
        <w:tc>
          <w:tcPr>
            <w:tcW w:w="1142" w:type="dxa"/>
          </w:tcPr>
          <w:p w:rsidR="000A6C9A" w:rsidRPr="00EE09C3" w:rsidRDefault="000A6C9A" w:rsidP="008F4E8A">
            <w:pPr>
              <w:rPr>
                <w:kern w:val="0"/>
              </w:rPr>
            </w:pPr>
          </w:p>
        </w:tc>
        <w:tc>
          <w:tcPr>
            <w:tcW w:w="6521" w:type="dxa"/>
          </w:tcPr>
          <w:p w:rsidR="000A6C9A" w:rsidRPr="00EE09C3" w:rsidRDefault="000A6C9A" w:rsidP="008F4E8A">
            <w:pPr>
              <w:pStyle w:val="Fax1"/>
              <w:spacing w:line="240" w:lineRule="atLeast"/>
              <w:rPr>
                <w:kern w:val="0"/>
              </w:rPr>
            </w:pPr>
          </w:p>
        </w:tc>
        <w:tc>
          <w:tcPr>
            <w:tcW w:w="2693" w:type="dxa"/>
            <w:vMerge/>
            <w:vAlign w:val="center"/>
          </w:tcPr>
          <w:p w:rsidR="000A6C9A" w:rsidRPr="00EE09C3" w:rsidRDefault="000A6C9A" w:rsidP="008F4E8A">
            <w:pPr>
              <w:rPr>
                <w:kern w:val="0"/>
              </w:rPr>
            </w:pPr>
          </w:p>
        </w:tc>
      </w:tr>
      <w:tr w:rsidR="000A6C9A" w:rsidRPr="00EE09C3" w:rsidTr="008F4E8A">
        <w:trPr>
          <w:cantSplit/>
          <w:trHeight w:val="260"/>
        </w:trPr>
        <w:tc>
          <w:tcPr>
            <w:tcW w:w="1142" w:type="dxa"/>
          </w:tcPr>
          <w:p w:rsidR="000A6C9A" w:rsidRPr="00EE09C3" w:rsidRDefault="000A6C9A" w:rsidP="008F4E8A">
            <w:pPr>
              <w:rPr>
                <w:kern w:val="0"/>
              </w:rPr>
            </w:pPr>
          </w:p>
        </w:tc>
        <w:tc>
          <w:tcPr>
            <w:tcW w:w="6521" w:type="dxa"/>
          </w:tcPr>
          <w:p w:rsidR="000A6C9A" w:rsidRPr="00EE09C3" w:rsidRDefault="000A6C9A" w:rsidP="008F4E8A">
            <w:pPr>
              <w:rPr>
                <w:kern w:val="0"/>
              </w:rPr>
            </w:pPr>
          </w:p>
        </w:tc>
        <w:tc>
          <w:tcPr>
            <w:tcW w:w="2693" w:type="dxa"/>
            <w:vMerge/>
            <w:vAlign w:val="center"/>
          </w:tcPr>
          <w:p w:rsidR="000A6C9A" w:rsidRPr="00EE09C3" w:rsidRDefault="000A6C9A" w:rsidP="008F4E8A">
            <w:pPr>
              <w:rPr>
                <w:kern w:val="0"/>
              </w:rPr>
            </w:pPr>
          </w:p>
        </w:tc>
      </w:tr>
      <w:tr w:rsidR="000A6C9A" w:rsidRPr="00EE09C3" w:rsidTr="008F4E8A">
        <w:trPr>
          <w:cantSplit/>
          <w:trHeight w:val="260"/>
        </w:trPr>
        <w:tc>
          <w:tcPr>
            <w:tcW w:w="1142" w:type="dxa"/>
          </w:tcPr>
          <w:p w:rsidR="000A6C9A" w:rsidRPr="00EE09C3" w:rsidRDefault="000A6C9A" w:rsidP="008F4E8A">
            <w:pPr>
              <w:rPr>
                <w:kern w:val="0"/>
              </w:rPr>
            </w:pPr>
            <w:r w:rsidRPr="00EE09C3">
              <w:t>From</w:t>
            </w:r>
          </w:p>
        </w:tc>
        <w:tc>
          <w:tcPr>
            <w:tcW w:w="6521" w:type="dxa"/>
          </w:tcPr>
          <w:p w:rsidR="000A6C9A" w:rsidRPr="00EE09C3" w:rsidRDefault="000A6C9A" w:rsidP="008F4E8A">
            <w:pPr>
              <w:pStyle w:val="Von"/>
              <w:spacing w:line="240" w:lineRule="atLeast"/>
              <w:rPr>
                <w:kern w:val="0"/>
              </w:rPr>
            </w:pPr>
            <w:r w:rsidRPr="00EE09C3">
              <w:t>Sylke Becker</w:t>
            </w:r>
          </w:p>
        </w:tc>
        <w:tc>
          <w:tcPr>
            <w:tcW w:w="2693" w:type="dxa"/>
            <w:vMerge/>
            <w:vAlign w:val="center"/>
          </w:tcPr>
          <w:p w:rsidR="000A6C9A" w:rsidRPr="00EE09C3" w:rsidRDefault="000A6C9A" w:rsidP="008F4E8A">
            <w:pPr>
              <w:rPr>
                <w:kern w:val="0"/>
              </w:rPr>
            </w:pPr>
          </w:p>
        </w:tc>
      </w:tr>
      <w:tr w:rsidR="000A6C9A" w:rsidRPr="00EE09C3" w:rsidTr="008F4E8A">
        <w:trPr>
          <w:cantSplit/>
          <w:trHeight w:val="260"/>
        </w:trPr>
        <w:tc>
          <w:tcPr>
            <w:tcW w:w="1142" w:type="dxa"/>
          </w:tcPr>
          <w:p w:rsidR="000A6C9A" w:rsidRPr="00EE09C3" w:rsidRDefault="000A6C9A" w:rsidP="008F4E8A">
            <w:pPr>
              <w:rPr>
                <w:kern w:val="0"/>
              </w:rPr>
            </w:pPr>
            <w:r w:rsidRPr="00EE09C3">
              <w:t>Telephone</w:t>
            </w:r>
          </w:p>
        </w:tc>
        <w:tc>
          <w:tcPr>
            <w:tcW w:w="6521" w:type="dxa"/>
          </w:tcPr>
          <w:p w:rsidR="000A6C9A" w:rsidRPr="00EE09C3" w:rsidRDefault="000A6C9A" w:rsidP="008F4E8A">
            <w:pPr>
              <w:pStyle w:val="Telefon"/>
              <w:rPr>
                <w:kern w:val="0"/>
              </w:rPr>
            </w:pPr>
            <w:r w:rsidRPr="00EE09C3">
              <w:t>+49 69 756081-33</w:t>
            </w:r>
          </w:p>
        </w:tc>
        <w:tc>
          <w:tcPr>
            <w:tcW w:w="2693" w:type="dxa"/>
            <w:vMerge/>
            <w:vAlign w:val="center"/>
          </w:tcPr>
          <w:p w:rsidR="000A6C9A" w:rsidRPr="00EE09C3" w:rsidRDefault="000A6C9A" w:rsidP="008F4E8A">
            <w:pPr>
              <w:rPr>
                <w:kern w:val="0"/>
              </w:rPr>
            </w:pPr>
          </w:p>
        </w:tc>
      </w:tr>
      <w:tr w:rsidR="000A6C9A" w:rsidRPr="00EE09C3" w:rsidTr="008F4E8A">
        <w:trPr>
          <w:cantSplit/>
          <w:trHeight w:val="260"/>
        </w:trPr>
        <w:tc>
          <w:tcPr>
            <w:tcW w:w="1142" w:type="dxa"/>
          </w:tcPr>
          <w:p w:rsidR="000A6C9A" w:rsidRPr="00EE09C3" w:rsidRDefault="000A6C9A" w:rsidP="008F4E8A">
            <w:pPr>
              <w:rPr>
                <w:kern w:val="0"/>
              </w:rPr>
            </w:pPr>
            <w:r w:rsidRPr="00EE09C3">
              <w:t>Fax</w:t>
            </w:r>
          </w:p>
        </w:tc>
        <w:tc>
          <w:tcPr>
            <w:tcW w:w="6521" w:type="dxa"/>
          </w:tcPr>
          <w:p w:rsidR="000A6C9A" w:rsidRPr="00EE09C3" w:rsidRDefault="000A6C9A" w:rsidP="008F4E8A">
            <w:pPr>
              <w:pStyle w:val="Fax2"/>
              <w:spacing w:line="240" w:lineRule="atLeast"/>
              <w:rPr>
                <w:kern w:val="0"/>
              </w:rPr>
            </w:pPr>
            <w:r w:rsidRPr="00EE09C3">
              <w:t>+49 69 756081-11</w:t>
            </w:r>
          </w:p>
        </w:tc>
        <w:tc>
          <w:tcPr>
            <w:tcW w:w="2693" w:type="dxa"/>
            <w:vMerge/>
            <w:vAlign w:val="center"/>
          </w:tcPr>
          <w:p w:rsidR="000A6C9A" w:rsidRPr="00EE09C3" w:rsidRDefault="000A6C9A" w:rsidP="008F4E8A">
            <w:pPr>
              <w:rPr>
                <w:kern w:val="0"/>
              </w:rPr>
            </w:pPr>
          </w:p>
        </w:tc>
      </w:tr>
      <w:tr w:rsidR="000A6C9A" w:rsidRPr="00EE09C3" w:rsidTr="008F4E8A">
        <w:trPr>
          <w:cantSplit/>
          <w:trHeight w:val="260"/>
        </w:trPr>
        <w:tc>
          <w:tcPr>
            <w:tcW w:w="1142" w:type="dxa"/>
          </w:tcPr>
          <w:p w:rsidR="000A6C9A" w:rsidRPr="00EE09C3" w:rsidRDefault="000A6C9A" w:rsidP="008F4E8A">
            <w:pPr>
              <w:rPr>
                <w:kern w:val="0"/>
              </w:rPr>
            </w:pPr>
            <w:r w:rsidRPr="00EE09C3">
              <w:t>e-mail</w:t>
            </w:r>
          </w:p>
        </w:tc>
        <w:tc>
          <w:tcPr>
            <w:tcW w:w="6521" w:type="dxa"/>
          </w:tcPr>
          <w:p w:rsidR="000A6C9A" w:rsidRPr="00EE09C3" w:rsidRDefault="000A6C9A" w:rsidP="008F4E8A">
            <w:pPr>
              <w:pStyle w:val="Page"/>
              <w:rPr>
                <w:kern w:val="0"/>
              </w:rPr>
            </w:pPr>
            <w:r w:rsidRPr="00EE09C3">
              <w:t>s.becker@vdw.de</w:t>
            </w:r>
          </w:p>
        </w:tc>
        <w:tc>
          <w:tcPr>
            <w:tcW w:w="2693" w:type="dxa"/>
            <w:vMerge/>
            <w:vAlign w:val="center"/>
          </w:tcPr>
          <w:p w:rsidR="000A6C9A" w:rsidRPr="00EE09C3" w:rsidRDefault="000A6C9A" w:rsidP="008F4E8A">
            <w:pPr>
              <w:rPr>
                <w:kern w:val="0"/>
              </w:rPr>
            </w:pPr>
          </w:p>
        </w:tc>
      </w:tr>
    </w:tbl>
    <w:p w:rsidR="000A6C9A" w:rsidRPr="00EE09C3" w:rsidRDefault="000A6C9A" w:rsidP="000A6C9A">
      <w:pPr>
        <w:rPr>
          <w:kern w:val="0"/>
        </w:rPr>
      </w:pPr>
    </w:p>
    <w:p w:rsidR="000A6C9A" w:rsidRPr="00EE09C3" w:rsidRDefault="000A6C9A" w:rsidP="000A6C9A">
      <w:pPr>
        <w:spacing w:line="360" w:lineRule="auto"/>
        <w:ind w:right="1416"/>
        <w:rPr>
          <w:kern w:val="0"/>
        </w:rPr>
      </w:pPr>
    </w:p>
    <w:p w:rsidR="000A6C9A" w:rsidRPr="00EE09C3" w:rsidRDefault="000A6C9A" w:rsidP="000A6C9A">
      <w:pPr>
        <w:spacing w:line="360" w:lineRule="auto"/>
        <w:ind w:right="1416"/>
        <w:rPr>
          <w:b/>
          <w:kern w:val="0"/>
          <w:sz w:val="28"/>
          <w:szCs w:val="28"/>
        </w:rPr>
      </w:pPr>
      <w:r w:rsidRPr="00EE09C3">
        <w:rPr>
          <w:b/>
          <w:sz w:val="28"/>
          <w:szCs w:val="28"/>
        </w:rPr>
        <w:t>German machine tool industry on course for record year</w:t>
      </w:r>
    </w:p>
    <w:p w:rsidR="000A6C9A" w:rsidRPr="00EE09C3" w:rsidRDefault="000A6C9A" w:rsidP="000A6C9A">
      <w:pPr>
        <w:spacing w:line="360" w:lineRule="auto"/>
        <w:ind w:right="1416"/>
        <w:rPr>
          <w:b/>
          <w:kern w:val="0"/>
          <w:szCs w:val="22"/>
        </w:rPr>
      </w:pPr>
      <w:r w:rsidRPr="00EE09C3">
        <w:rPr>
          <w:b/>
          <w:szCs w:val="22"/>
        </w:rPr>
        <w:t>Incoming orders cooling for the first time in over a year – Production growing faster than expected</w:t>
      </w:r>
    </w:p>
    <w:p w:rsidR="000A6C9A" w:rsidRPr="00EE09C3" w:rsidRDefault="000A6C9A" w:rsidP="000A6C9A">
      <w:pPr>
        <w:spacing w:line="360" w:lineRule="auto"/>
        <w:ind w:right="1416"/>
        <w:rPr>
          <w:b/>
          <w:kern w:val="0"/>
          <w:szCs w:val="22"/>
        </w:rPr>
      </w:pPr>
    </w:p>
    <w:p w:rsidR="000A6C9A" w:rsidRPr="00EE09C3" w:rsidRDefault="000A6C9A" w:rsidP="000A6C9A">
      <w:pPr>
        <w:spacing w:line="360" w:lineRule="auto"/>
        <w:ind w:right="1416"/>
        <w:rPr>
          <w:kern w:val="0"/>
        </w:rPr>
      </w:pPr>
      <w:r w:rsidRPr="00EE09C3">
        <w:rPr>
          <w:b/>
        </w:rPr>
        <w:t xml:space="preserve">Frankfurt am Main, 15 November 2018. </w:t>
      </w:r>
      <w:r w:rsidRPr="00EE09C3">
        <w:t>– Orders received by the German machine tool industry in the third quarter of 2018 were 2 per cent down on the same period last year. Orders from Germany fell by 1 per cent whereas those from abroad were down by 2 per cent. Orders increased by 7 per cent in the first nine months of the year. Domestic orders grew by 20 per cent, while foreign orders rose by 1 per cent.</w:t>
      </w:r>
    </w:p>
    <w:p w:rsidR="000A6C9A" w:rsidRPr="00EE09C3" w:rsidRDefault="000A6C9A" w:rsidP="000A6C9A">
      <w:pPr>
        <w:spacing w:line="360" w:lineRule="auto"/>
        <w:ind w:right="1416"/>
        <w:rPr>
          <w:kern w:val="0"/>
        </w:rPr>
      </w:pPr>
    </w:p>
    <w:p w:rsidR="000A6C9A" w:rsidRPr="00EE09C3" w:rsidRDefault="000A6C9A" w:rsidP="000A6C9A">
      <w:pPr>
        <w:tabs>
          <w:tab w:val="left" w:pos="7654"/>
        </w:tabs>
        <w:spacing w:line="360" w:lineRule="auto"/>
        <w:ind w:right="1416"/>
        <w:rPr>
          <w:rFonts w:cs="Arial"/>
          <w:kern w:val="0"/>
          <w:szCs w:val="22"/>
        </w:rPr>
      </w:pPr>
      <w:r w:rsidRPr="00EE09C3">
        <w:t xml:space="preserve">"Orders and production are set to make 2018 a record-breaking year," said Dr. Wilfried Schäfer, Executive Director of the VDW (German Machine Tool Builders' Association) in Frankfurt am Main. "Nevertheless, for the first time in more than a year we are currently seeing a slight downturn in orders. The boom is gradually coming to an end and demand is normalising," Schäfer continued. On the one hand, the global economy is slowing, with growth having stalled in the markets outside the euro zone. On the other hand, the strong domestic demand in the second half of 2017, as evidenced at the EMO Hannover, is now leading to a fall in total order levels. And finally, global developments – including the spread of trade conflicts, increasing protectionism, rising oil prices, high inflation in various emerging markets, unchecked debt etc. – are unsettling customers, especially small and medium-sized enterprises.  </w:t>
      </w:r>
    </w:p>
    <w:p w:rsidR="000A6C9A" w:rsidRPr="00EE09C3" w:rsidRDefault="000A6C9A" w:rsidP="000A6C9A">
      <w:pPr>
        <w:tabs>
          <w:tab w:val="left" w:pos="7654"/>
        </w:tabs>
        <w:spacing w:line="360" w:lineRule="auto"/>
        <w:ind w:right="1416"/>
        <w:rPr>
          <w:rFonts w:cs="Arial"/>
          <w:b/>
          <w:kern w:val="0"/>
          <w:szCs w:val="22"/>
        </w:rPr>
      </w:pPr>
    </w:p>
    <w:p w:rsidR="000A6C9A" w:rsidRPr="00EE09C3" w:rsidRDefault="000A6C9A" w:rsidP="000A6C9A">
      <w:pPr>
        <w:tabs>
          <w:tab w:val="left" w:pos="7654"/>
        </w:tabs>
        <w:spacing w:line="360" w:lineRule="auto"/>
        <w:ind w:right="1416"/>
        <w:rPr>
          <w:rFonts w:cs="Arial"/>
          <w:b/>
          <w:kern w:val="0"/>
          <w:szCs w:val="22"/>
        </w:rPr>
      </w:pPr>
      <w:r w:rsidRPr="00EE09C3">
        <w:rPr>
          <w:b/>
          <w:szCs w:val="22"/>
        </w:rPr>
        <w:lastRenderedPageBreak/>
        <w:t>Employment and capacity utilisation continuing to soar</w:t>
      </w:r>
    </w:p>
    <w:p w:rsidR="000A6C9A" w:rsidRPr="00EE09C3" w:rsidRDefault="000A6C9A" w:rsidP="000A6C9A">
      <w:pPr>
        <w:tabs>
          <w:tab w:val="left" w:pos="7654"/>
        </w:tabs>
        <w:spacing w:line="360" w:lineRule="auto"/>
        <w:ind w:right="1416"/>
        <w:rPr>
          <w:rFonts w:cs="Arial"/>
          <w:kern w:val="0"/>
          <w:szCs w:val="22"/>
        </w:rPr>
      </w:pPr>
      <w:r w:rsidRPr="00EE09C3">
        <w:t xml:space="preserve">Accounting for almost 73,700 employees in August of this year, the sector workforce remains at record levels. At 95 per cent, there was almost full capacity utilisation in October 2018. The last time such high levels were posted was in July 2012. "Bottlenecks in employees, capacity and materials continue to be the challenges most frequently mentioned by companies," explained Schäfer. </w:t>
      </w:r>
    </w:p>
    <w:p w:rsidR="000A6C9A" w:rsidRPr="00EE09C3" w:rsidRDefault="000A6C9A" w:rsidP="000A6C9A">
      <w:pPr>
        <w:tabs>
          <w:tab w:val="left" w:pos="7654"/>
        </w:tabs>
        <w:spacing w:line="360" w:lineRule="auto"/>
        <w:ind w:right="1416"/>
        <w:rPr>
          <w:rFonts w:cs="Arial"/>
          <w:kern w:val="0"/>
          <w:szCs w:val="22"/>
        </w:rPr>
      </w:pPr>
    </w:p>
    <w:p w:rsidR="000A6C9A" w:rsidRPr="00EE09C3" w:rsidRDefault="000A6C9A" w:rsidP="000A6C9A">
      <w:pPr>
        <w:tabs>
          <w:tab w:val="left" w:pos="7654"/>
        </w:tabs>
        <w:spacing w:line="360" w:lineRule="auto"/>
        <w:ind w:right="1416"/>
        <w:rPr>
          <w:rFonts w:cs="Arial"/>
          <w:b/>
          <w:kern w:val="0"/>
          <w:szCs w:val="22"/>
        </w:rPr>
      </w:pPr>
      <w:r w:rsidRPr="00EE09C3">
        <w:rPr>
          <w:b/>
          <w:szCs w:val="22"/>
        </w:rPr>
        <w:t>Production at record levels – and higher than expectations</w:t>
      </w:r>
    </w:p>
    <w:p w:rsidR="000A6C9A" w:rsidRPr="00EE09C3" w:rsidRDefault="000A6C9A" w:rsidP="000A6C9A">
      <w:pPr>
        <w:tabs>
          <w:tab w:val="left" w:pos="7654"/>
        </w:tabs>
        <w:spacing w:line="360" w:lineRule="auto"/>
        <w:ind w:right="1416"/>
        <w:rPr>
          <w:rFonts w:cs="Arial"/>
          <w:kern w:val="0"/>
          <w:szCs w:val="22"/>
        </w:rPr>
      </w:pPr>
      <w:r w:rsidRPr="00EE09C3">
        <w:t xml:space="preserve">Overall, sales rose by 13 per cent in the first nine months, according to the association's survey. "It will not be possible to sustain this double-digit growth over the year because production skyrocketed at the end of 2017," said Schäfer. However, the strong growth has prompted the association to raise its production forecast by a further percentage point. The VDW now expects production to grow by 8 per cent to over EUR 17 billion in 2018. However, Schäfer specifically drew attention to the renewed divergence in the performance of the different sectors and of individual companies. Metal cutting equipment, which boomed last year, is now growing much more slowly. Forming equipment, on the other hand, is again boosting growth, supported by project business. </w:t>
      </w:r>
    </w:p>
    <w:p w:rsidR="000A6C9A" w:rsidRPr="00EE09C3" w:rsidRDefault="000A6C9A" w:rsidP="000A6C9A">
      <w:pPr>
        <w:pStyle w:val="Textkrper2"/>
        <w:tabs>
          <w:tab w:val="left" w:pos="7654"/>
        </w:tabs>
        <w:ind w:right="1416"/>
        <w:rPr>
          <w:b/>
          <w:kern w:val="0"/>
          <w:sz w:val="16"/>
          <w:szCs w:val="16"/>
        </w:rPr>
      </w:pPr>
    </w:p>
    <w:p w:rsidR="000A6C9A" w:rsidRPr="00823B04" w:rsidRDefault="000A6C9A" w:rsidP="000A6C9A">
      <w:pPr>
        <w:pStyle w:val="Textkrper2"/>
        <w:tabs>
          <w:tab w:val="left" w:pos="7654"/>
        </w:tabs>
        <w:ind w:right="1416"/>
        <w:rPr>
          <w:b/>
          <w:kern w:val="0"/>
          <w:sz w:val="16"/>
          <w:szCs w:val="16"/>
        </w:rPr>
      </w:pPr>
      <w:r w:rsidRPr="00823B04">
        <w:rPr>
          <w:b/>
          <w:sz w:val="16"/>
          <w:szCs w:val="16"/>
        </w:rPr>
        <w:t>Background</w:t>
      </w:r>
    </w:p>
    <w:p w:rsidR="000A6C9A" w:rsidRPr="00823B04" w:rsidRDefault="000A6C9A" w:rsidP="000A6C9A">
      <w:pPr>
        <w:pStyle w:val="Textkrper2"/>
        <w:tabs>
          <w:tab w:val="left" w:pos="7654"/>
        </w:tabs>
        <w:ind w:right="1416"/>
        <w:rPr>
          <w:kern w:val="0"/>
          <w:sz w:val="16"/>
          <w:szCs w:val="16"/>
        </w:rPr>
      </w:pPr>
      <w:r w:rsidRPr="00823B04">
        <w:rPr>
          <w:sz w:val="16"/>
          <w:szCs w:val="16"/>
        </w:rPr>
        <w:t>The German machine tool industry ranks among the five largest specialist groupings in the mechanical engineering sector. It provides production technology for metalworking applications in all branches of industry, and makes a crucial contribution towards innovation and enhanced productivity in the industrial sector as a whole. Due to its absolutely key role for industrial production, its development is an important indicator for the economic dynamism of the industrial sector as such. In 2017, with most recently over 72,000 employees (status at the end of 2017, firms with more than 50 staff), the sector produced machines and services worth around 16.1 billion euros.</w:t>
      </w:r>
    </w:p>
    <w:p w:rsidR="000A6C9A" w:rsidRPr="00823B04" w:rsidRDefault="000A6C9A" w:rsidP="000A6C9A">
      <w:pPr>
        <w:spacing w:line="240" w:lineRule="auto"/>
        <w:rPr>
          <w:kern w:val="0"/>
        </w:rPr>
      </w:pPr>
      <w:r w:rsidRPr="00823B04">
        <w:br w:type="page"/>
      </w:r>
    </w:p>
    <w:p w:rsidR="000A6C9A" w:rsidRPr="00823B04" w:rsidRDefault="000A6C9A" w:rsidP="000A6C9A">
      <w:pPr>
        <w:spacing w:line="360" w:lineRule="auto"/>
        <w:ind w:right="1416"/>
        <w:rPr>
          <w:kern w:val="0"/>
        </w:rPr>
      </w:pPr>
    </w:p>
    <w:p w:rsidR="000A6C9A" w:rsidRPr="00823B04" w:rsidRDefault="000A6C9A" w:rsidP="000A6C9A">
      <w:pPr>
        <w:spacing w:line="360" w:lineRule="auto"/>
        <w:ind w:right="1133"/>
        <w:rPr>
          <w:kern w:val="0"/>
        </w:rPr>
      </w:pPr>
      <w:r w:rsidRPr="00823B04">
        <w:t>Picture:</w:t>
      </w:r>
    </w:p>
    <w:p w:rsidR="000A6C9A" w:rsidRPr="00823B04" w:rsidRDefault="000A6C9A" w:rsidP="000A6C9A">
      <w:pPr>
        <w:spacing w:line="360" w:lineRule="auto"/>
        <w:ind w:right="1133"/>
        <w:rPr>
          <w:kern w:val="0"/>
        </w:rPr>
      </w:pPr>
      <w:r w:rsidRPr="00823B04">
        <w:t>Dr. Wilfried Schäfer, Executive Director of the VDW (German Machine Tool Builders’ Association), Frankfurt am Main</w:t>
      </w:r>
    </w:p>
    <w:p w:rsidR="000A6C9A" w:rsidRPr="00823B04" w:rsidRDefault="000A6C9A" w:rsidP="000A6C9A">
      <w:pPr>
        <w:spacing w:line="360" w:lineRule="auto"/>
        <w:ind w:right="-568"/>
        <w:rPr>
          <w:kern w:val="0"/>
        </w:rPr>
      </w:pPr>
    </w:p>
    <w:p w:rsidR="000A6C9A" w:rsidRPr="00823B04" w:rsidRDefault="000A6C9A" w:rsidP="000A6C9A">
      <w:pPr>
        <w:spacing w:line="360" w:lineRule="auto"/>
        <w:ind w:right="1416"/>
        <w:rPr>
          <w:kern w:val="0"/>
        </w:rPr>
      </w:pPr>
      <w:r w:rsidRPr="00823B04">
        <w:t>Graphic: Order bookings in the German machine tool industry</w:t>
      </w:r>
    </w:p>
    <w:p w:rsidR="000A6C9A" w:rsidRPr="00823B04" w:rsidRDefault="000A6C9A" w:rsidP="000A6C9A">
      <w:pPr>
        <w:spacing w:line="360" w:lineRule="auto"/>
        <w:ind w:right="1416"/>
        <w:rPr>
          <w:kern w:val="0"/>
        </w:rPr>
      </w:pPr>
    </w:p>
    <w:p w:rsidR="000A6C9A" w:rsidRPr="00823B04" w:rsidRDefault="000A6C9A" w:rsidP="000A6C9A">
      <w:pPr>
        <w:spacing w:line="360" w:lineRule="auto"/>
        <w:ind w:right="1416"/>
        <w:rPr>
          <w:kern w:val="0"/>
        </w:rPr>
      </w:pPr>
      <w:r w:rsidRPr="00823B04">
        <w:t xml:space="preserve">You will also find graphics and pictures online under </w:t>
      </w:r>
      <w:hyperlink r:id="rId7" w:history="1">
        <w:r w:rsidRPr="00823B04">
          <w:rPr>
            <w:rStyle w:val="Hyperlink"/>
          </w:rPr>
          <w:t>www.vdw.de</w:t>
        </w:r>
      </w:hyperlink>
      <w:r w:rsidRPr="00823B04">
        <w:t xml:space="preserve"> in the Press section. You can also visit the VDW on our social media channels</w:t>
      </w:r>
    </w:p>
    <w:p w:rsidR="000A6C9A" w:rsidRPr="00EE09C3" w:rsidRDefault="000A6C9A" w:rsidP="000A6C9A">
      <w:pPr>
        <w:autoSpaceDE w:val="0"/>
        <w:autoSpaceDN w:val="0"/>
        <w:adjustRightInd w:val="0"/>
        <w:spacing w:line="240" w:lineRule="auto"/>
        <w:rPr>
          <w:rFonts w:eastAsia="Calibri" w:cs="Arial"/>
          <w:i/>
          <w:color w:val="0070C0"/>
          <w:kern w:val="0"/>
        </w:rPr>
      </w:pPr>
    </w:p>
    <w:p w:rsidR="000A6C9A" w:rsidRPr="00EE09C3" w:rsidRDefault="000A6C9A" w:rsidP="000A6C9A">
      <w:pPr>
        <w:autoSpaceDE w:val="0"/>
        <w:autoSpaceDN w:val="0"/>
        <w:adjustRightInd w:val="0"/>
        <w:spacing w:line="240" w:lineRule="auto"/>
        <w:rPr>
          <w:rFonts w:eastAsia="Calibri" w:cs="Arial"/>
          <w:i/>
          <w:noProof/>
          <w:color w:val="0070C0"/>
          <w:kern w:val="0"/>
        </w:rPr>
      </w:pPr>
      <w:r w:rsidRPr="00EE09C3">
        <w:rPr>
          <w:i/>
          <w:noProof/>
          <w:color w:val="0070C0"/>
          <w:lang w:val="de-DE" w:eastAsia="zh-CN" w:bidi="th-TH"/>
        </w:rPr>
        <w:drawing>
          <wp:inline distT="0" distB="0" distL="0" distR="0">
            <wp:extent cx="280035" cy="273050"/>
            <wp:effectExtent l="0" t="0" r="5715" b="0"/>
            <wp:docPr id="1" name="Grafik 1"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ocialmedia-ic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035" cy="273050"/>
                    </a:xfrm>
                    <a:prstGeom prst="rect">
                      <a:avLst/>
                    </a:prstGeom>
                    <a:noFill/>
                    <a:ln>
                      <a:noFill/>
                    </a:ln>
                  </pic:spPr>
                </pic:pic>
              </a:graphicData>
            </a:graphic>
          </wp:inline>
        </w:drawing>
      </w:r>
      <w:r w:rsidRPr="00EE09C3">
        <w:rPr>
          <w:i/>
          <w:color w:val="0070C0"/>
        </w:rPr>
        <w:tab/>
      </w:r>
      <w:r w:rsidRPr="00EE09C3">
        <w:rPr>
          <w:i/>
          <w:color w:val="0070C0"/>
        </w:rPr>
        <w:tab/>
      </w:r>
      <w:hyperlink r:id="rId9" w:history="1">
        <w:r w:rsidRPr="00EE09C3">
          <w:rPr>
            <w:rStyle w:val="Hyperlink"/>
          </w:rPr>
          <w:t>www.</w:t>
        </w:r>
        <w:r w:rsidRPr="00EE09C3">
          <w:rPr>
            <w:rStyle w:val="Hyperlink"/>
            <w:i/>
          </w:rPr>
          <w:t>de.industryarena.com/vdw</w:t>
        </w:r>
      </w:hyperlink>
    </w:p>
    <w:p w:rsidR="000A6C9A" w:rsidRPr="00EE09C3" w:rsidRDefault="000A6C9A" w:rsidP="000A6C9A">
      <w:pPr>
        <w:autoSpaceDE w:val="0"/>
        <w:autoSpaceDN w:val="0"/>
        <w:adjustRightInd w:val="0"/>
        <w:spacing w:line="240" w:lineRule="auto"/>
        <w:rPr>
          <w:rFonts w:eastAsia="Calibri" w:cs="Arial"/>
          <w:i/>
          <w:color w:val="0070C0"/>
          <w:kern w:val="0"/>
          <w:lang w:eastAsia="zh-CN"/>
        </w:rPr>
      </w:pPr>
    </w:p>
    <w:p w:rsidR="000A6C9A" w:rsidRPr="00EE09C3" w:rsidRDefault="000A6C9A" w:rsidP="000A6C9A">
      <w:pPr>
        <w:autoSpaceDE w:val="0"/>
        <w:autoSpaceDN w:val="0"/>
        <w:adjustRightInd w:val="0"/>
        <w:spacing w:line="240" w:lineRule="auto"/>
        <w:rPr>
          <w:rStyle w:val="Hyperlink"/>
          <w:rFonts w:eastAsia="Calibri" w:cs="Arial"/>
          <w:i/>
          <w:kern w:val="0"/>
        </w:rPr>
      </w:pPr>
      <w:r w:rsidRPr="00EE09C3">
        <w:rPr>
          <w:i/>
          <w:noProof/>
          <w:color w:val="0070C0"/>
          <w:lang w:val="de-DE" w:eastAsia="zh-CN" w:bidi="th-TH"/>
        </w:rPr>
        <w:drawing>
          <wp:inline distT="0" distB="0" distL="0" distR="0">
            <wp:extent cx="280035" cy="280035"/>
            <wp:effectExtent l="0" t="0" r="5715"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r w:rsidRPr="00EE09C3">
        <w:rPr>
          <w:i/>
          <w:color w:val="0070C0"/>
        </w:rPr>
        <w:tab/>
      </w:r>
      <w:r w:rsidRPr="00EE09C3">
        <w:rPr>
          <w:i/>
          <w:color w:val="0070C0"/>
        </w:rPr>
        <w:tab/>
      </w:r>
      <w:hyperlink r:id="rId11" w:history="1">
        <w:r w:rsidRPr="00EE09C3">
          <w:rPr>
            <w:rStyle w:val="Hyperlink"/>
            <w:i/>
          </w:rPr>
          <w:t>www.youtube.com/metaltradefair</w:t>
        </w:r>
      </w:hyperlink>
    </w:p>
    <w:p w:rsidR="000A6C9A" w:rsidRPr="00EE09C3" w:rsidRDefault="000A6C9A" w:rsidP="000A6C9A">
      <w:pPr>
        <w:autoSpaceDE w:val="0"/>
        <w:autoSpaceDN w:val="0"/>
        <w:adjustRightInd w:val="0"/>
        <w:spacing w:line="240" w:lineRule="auto"/>
        <w:rPr>
          <w:rStyle w:val="Hyperlink"/>
          <w:rFonts w:eastAsia="Calibri" w:cs="Arial"/>
          <w:i/>
          <w:kern w:val="0"/>
        </w:rPr>
      </w:pPr>
    </w:p>
    <w:p w:rsidR="000A6C9A" w:rsidRPr="00EE09C3" w:rsidRDefault="000A6C9A" w:rsidP="000A6C9A">
      <w:pPr>
        <w:autoSpaceDE w:val="0"/>
        <w:autoSpaceDN w:val="0"/>
        <w:adjustRightInd w:val="0"/>
        <w:spacing w:line="240" w:lineRule="auto"/>
        <w:rPr>
          <w:rFonts w:cs="Arial"/>
          <w:color w:val="0000FF"/>
          <w:kern w:val="0"/>
          <w:szCs w:val="22"/>
        </w:rPr>
      </w:pPr>
      <w:r w:rsidRPr="00EE09C3">
        <w:rPr>
          <w:rFonts w:ascii="Tms Rmn" w:hAnsi="Tms Rmn"/>
          <w:noProof/>
          <w:sz w:val="24"/>
          <w:szCs w:val="24"/>
          <w:lang w:val="de-DE" w:eastAsia="zh-CN" w:bidi="th-TH"/>
        </w:rPr>
        <w:drawing>
          <wp:inline distT="0" distB="0" distL="0" distR="0">
            <wp:extent cx="358775" cy="358775"/>
            <wp:effectExtent l="0" t="0" r="3175"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a:noFill/>
                    </a:ln>
                  </pic:spPr>
                </pic:pic>
              </a:graphicData>
            </a:graphic>
          </wp:inline>
        </w:drawing>
      </w:r>
      <w:r w:rsidRPr="00EE09C3">
        <w:rPr>
          <w:rFonts w:ascii="Tms Rmn" w:hAnsi="Tms Rmn"/>
          <w:color w:val="000000"/>
          <w:sz w:val="24"/>
          <w:szCs w:val="24"/>
        </w:rPr>
        <w:tab/>
      </w:r>
      <w:r w:rsidRPr="00EE09C3">
        <w:rPr>
          <w:rFonts w:ascii="Tms Rmn" w:hAnsi="Tms Rmn"/>
          <w:color w:val="000000"/>
          <w:sz w:val="24"/>
          <w:szCs w:val="24"/>
        </w:rPr>
        <w:tab/>
      </w:r>
      <w:r w:rsidR="001040B4" w:rsidRPr="00EE09C3">
        <w:rPr>
          <w:rFonts w:cs="Arial"/>
          <w:color w:val="0000FF"/>
          <w:szCs w:val="22"/>
        </w:rPr>
        <w:fldChar w:fldCharType="begin"/>
      </w:r>
      <w:r w:rsidRPr="00EE09C3">
        <w:rPr>
          <w:rFonts w:cs="Arial"/>
          <w:color w:val="0000FF"/>
          <w:szCs w:val="22"/>
        </w:rPr>
        <w:instrText xml:space="preserve"> HYPERLINK "http://www.twitter.com/VDWonline</w:instrText>
      </w:r>
    </w:p>
    <w:p w:rsidR="000A6C9A" w:rsidRPr="00EE09C3" w:rsidRDefault="000A6C9A" w:rsidP="000A6C9A">
      <w:pPr>
        <w:autoSpaceDE w:val="0"/>
        <w:autoSpaceDN w:val="0"/>
        <w:adjustRightInd w:val="0"/>
        <w:rPr>
          <w:rStyle w:val="Hyperlink"/>
          <w:rFonts w:cs="Arial"/>
          <w:szCs w:val="22"/>
        </w:rPr>
      </w:pPr>
      <w:r w:rsidRPr="00EE09C3">
        <w:rPr>
          <w:rFonts w:cs="Arial"/>
          <w:color w:val="0000FF"/>
          <w:szCs w:val="22"/>
        </w:rPr>
        <w:instrText xml:space="preserve">" </w:instrText>
      </w:r>
      <w:r w:rsidR="001040B4" w:rsidRPr="00EE09C3">
        <w:rPr>
          <w:rFonts w:cs="Arial"/>
          <w:color w:val="0000FF"/>
          <w:szCs w:val="22"/>
        </w:rPr>
        <w:fldChar w:fldCharType="separate"/>
      </w:r>
      <w:r w:rsidRPr="00EE09C3">
        <w:rPr>
          <w:rStyle w:val="Hyperlink"/>
          <w:szCs w:val="22"/>
        </w:rPr>
        <w:t>www.twitter.com/VDWonline</w:t>
      </w:r>
    </w:p>
    <w:p w:rsidR="000A6C9A" w:rsidRPr="00EE09C3" w:rsidRDefault="001040B4" w:rsidP="000A6C9A">
      <w:pPr>
        <w:autoSpaceDE w:val="0"/>
        <w:autoSpaceDN w:val="0"/>
        <w:adjustRightInd w:val="0"/>
        <w:rPr>
          <w:rFonts w:eastAsia="Calibri" w:cs="Arial"/>
          <w:i/>
          <w:color w:val="0070C0"/>
        </w:rPr>
      </w:pPr>
      <w:r w:rsidRPr="00EE09C3">
        <w:rPr>
          <w:rFonts w:cs="Arial"/>
          <w:color w:val="0000FF"/>
          <w:szCs w:val="22"/>
        </w:rPr>
        <w:fldChar w:fldCharType="end"/>
      </w:r>
    </w:p>
    <w:p w:rsidR="00E1516F" w:rsidRPr="000A6C9A" w:rsidRDefault="00E1516F" w:rsidP="000A6C9A">
      <w:pPr>
        <w:autoSpaceDE w:val="0"/>
        <w:autoSpaceDN w:val="0"/>
        <w:adjustRightInd w:val="0"/>
        <w:spacing w:line="240" w:lineRule="auto"/>
        <w:rPr>
          <w:rFonts w:eastAsia="Calibri" w:cs="Arial"/>
          <w:i/>
          <w:color w:val="0070C0"/>
          <w:kern w:val="0"/>
        </w:rPr>
      </w:pPr>
    </w:p>
    <w:sectPr w:rsidR="00E1516F" w:rsidRPr="000A6C9A" w:rsidSect="00CB5C29">
      <w:headerReference w:type="even" r:id="rId13"/>
      <w:headerReference w:type="default" r:id="rId14"/>
      <w:footerReference w:type="even" r:id="rId15"/>
      <w:footerReference w:type="default" r:id="rId16"/>
      <w:headerReference w:type="first" r:id="rId17"/>
      <w:footerReference w:type="first" r:id="rId18"/>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7939" w:rsidRDefault="00AA7939">
      <w:r>
        <w:separator/>
      </w:r>
    </w:p>
  </w:endnote>
  <w:endnote w:type="continuationSeparator" w:id="0">
    <w:p w:rsidR="00AA7939" w:rsidRDefault="00AA7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6C9A" w:rsidRDefault="000A6C9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6C9A" w:rsidRDefault="000A6C9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0C50" w:rsidRPr="00EE09C3" w:rsidRDefault="00F90C50" w:rsidP="000A6C9A">
    <w:pPr>
      <w:pStyle w:val="Fuzeile"/>
      <w:rPr>
        <w:kern w:val="0"/>
      </w:rPr>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F90C50" w:rsidRPr="00EE09C3">
      <w:tc>
        <w:tcPr>
          <w:tcW w:w="2442" w:type="dxa"/>
        </w:tcPr>
        <w:p w:rsidR="00F90C50" w:rsidRPr="00EE09C3" w:rsidRDefault="00F90C50" w:rsidP="000A6C9A">
          <w:pPr>
            <w:pStyle w:val="FZ"/>
            <w:rPr>
              <w:kern w:val="0"/>
              <w:lang w:val="de-DE"/>
            </w:rPr>
          </w:pPr>
          <w:r w:rsidRPr="00EE09C3">
            <w:rPr>
              <w:lang w:val="de-DE"/>
            </w:rPr>
            <w:t>Verein Deutscher</w:t>
          </w:r>
        </w:p>
        <w:p w:rsidR="00F90C50" w:rsidRPr="00EE09C3" w:rsidRDefault="00F90C50" w:rsidP="000A6C9A">
          <w:pPr>
            <w:pStyle w:val="FZ"/>
            <w:rPr>
              <w:kern w:val="0"/>
              <w:lang w:val="de-DE"/>
            </w:rPr>
          </w:pPr>
          <w:r w:rsidRPr="00EE09C3">
            <w:rPr>
              <w:lang w:val="de-DE"/>
            </w:rPr>
            <w:t>Werkzeugmaschinenfabriken e.V.</w:t>
          </w:r>
        </w:p>
        <w:p w:rsidR="00F90C50" w:rsidRPr="00EE09C3" w:rsidRDefault="00F90C50" w:rsidP="000A6C9A">
          <w:pPr>
            <w:pStyle w:val="FZ"/>
            <w:rPr>
              <w:kern w:val="0"/>
              <w:lang w:val="de-DE"/>
            </w:rPr>
          </w:pPr>
        </w:p>
      </w:tc>
      <w:tc>
        <w:tcPr>
          <w:tcW w:w="2548" w:type="dxa"/>
        </w:tcPr>
        <w:p w:rsidR="00F90C50" w:rsidRPr="00EE09C3" w:rsidRDefault="00F90C50" w:rsidP="000A6C9A">
          <w:pPr>
            <w:pStyle w:val="FZ"/>
            <w:rPr>
              <w:kern w:val="0"/>
              <w:lang w:val="de-DE"/>
            </w:rPr>
          </w:pPr>
          <w:r w:rsidRPr="00EE09C3">
            <w:rPr>
              <w:lang w:val="de-DE"/>
            </w:rPr>
            <w:t>Vorsitzender/Chairman:</w:t>
          </w:r>
        </w:p>
        <w:p w:rsidR="00F90C50" w:rsidRPr="00EE09C3" w:rsidRDefault="00F90C50" w:rsidP="000A6C9A">
          <w:pPr>
            <w:pStyle w:val="FZ"/>
            <w:rPr>
              <w:kern w:val="0"/>
              <w:lang w:val="de-DE"/>
            </w:rPr>
          </w:pPr>
          <w:r w:rsidRPr="00EE09C3">
            <w:rPr>
              <w:lang w:val="de-DE"/>
            </w:rPr>
            <w:t>Dr. Heinz-Jürgen Prokop</w:t>
          </w:r>
        </w:p>
        <w:p w:rsidR="00F90C50" w:rsidRPr="00EE09C3" w:rsidRDefault="00F90C50" w:rsidP="000A6C9A">
          <w:pPr>
            <w:pStyle w:val="FZ"/>
            <w:rPr>
              <w:kern w:val="0"/>
              <w:lang w:val="de-DE"/>
            </w:rPr>
          </w:pPr>
          <w:r w:rsidRPr="00EE09C3">
            <w:rPr>
              <w:lang w:val="de-DE"/>
            </w:rPr>
            <w:t>Geschäftsführer/Executive Director:</w:t>
          </w:r>
        </w:p>
        <w:p w:rsidR="00F90C50" w:rsidRPr="00EE09C3" w:rsidRDefault="00F90C50" w:rsidP="000A6C9A">
          <w:pPr>
            <w:pStyle w:val="FZ"/>
            <w:rPr>
              <w:kern w:val="0"/>
            </w:rPr>
          </w:pPr>
          <w:r w:rsidRPr="00EE09C3">
            <w:rPr>
              <w:lang w:val="de-DE"/>
            </w:rPr>
            <w:t xml:space="preserve">Dr.-Ing. </w:t>
          </w:r>
          <w:r w:rsidRPr="00EE09C3">
            <w:t>Wilfried Schäfer</w:t>
          </w:r>
        </w:p>
      </w:tc>
      <w:tc>
        <w:tcPr>
          <w:tcW w:w="2799" w:type="dxa"/>
        </w:tcPr>
        <w:p w:rsidR="00F90C50" w:rsidRPr="00EE09C3" w:rsidRDefault="00F90C50" w:rsidP="000A6C9A">
          <w:pPr>
            <w:pStyle w:val="FZ"/>
            <w:rPr>
              <w:kern w:val="0"/>
              <w:lang w:val="de-DE"/>
            </w:rPr>
          </w:pPr>
          <w:r w:rsidRPr="00EE09C3">
            <w:rPr>
              <w:lang w:val="de-DE"/>
            </w:rPr>
            <w:t>Registergericht/Registration Office: Amtsgericht Frankfurt am Main</w:t>
          </w:r>
        </w:p>
        <w:p w:rsidR="00F90C50" w:rsidRPr="00EE09C3" w:rsidRDefault="00F90C50" w:rsidP="000A6C9A">
          <w:pPr>
            <w:pStyle w:val="FZ"/>
            <w:rPr>
              <w:kern w:val="0"/>
            </w:rPr>
          </w:pPr>
          <w:r w:rsidRPr="00EE09C3">
            <w:t>Vereinsregister/Society Register: VR4966</w:t>
          </w:r>
        </w:p>
        <w:p w:rsidR="00F90C50" w:rsidRPr="00EE09C3" w:rsidRDefault="00F90C50" w:rsidP="000A6C9A">
          <w:pPr>
            <w:pStyle w:val="FZ"/>
            <w:rPr>
              <w:kern w:val="0"/>
              <w:szCs w:val="14"/>
            </w:rPr>
          </w:pPr>
          <w:r w:rsidRPr="00EE09C3">
            <w:t>Ust.ID-Nr./VAT No.: DE 114 10 88 36</w:t>
          </w:r>
        </w:p>
      </w:tc>
      <w:tc>
        <w:tcPr>
          <w:tcW w:w="2077" w:type="dxa"/>
        </w:tcPr>
        <w:p w:rsidR="00F90C50" w:rsidRPr="00EE09C3" w:rsidRDefault="00F90C50" w:rsidP="000A6C9A">
          <w:pPr>
            <w:pStyle w:val="FZ"/>
            <w:rPr>
              <w:b/>
              <w:kern w:val="0"/>
            </w:rPr>
          </w:pPr>
        </w:p>
      </w:tc>
    </w:tr>
  </w:tbl>
  <w:p w:rsidR="00F90C50" w:rsidRPr="00EE09C3" w:rsidRDefault="00F90C50" w:rsidP="000A6C9A">
    <w:pPr>
      <w:pStyle w:val="Fuzeile"/>
      <w:spacing w:line="20" w:lineRule="exact"/>
      <w:rPr>
        <w:kern w:val="0"/>
        <w:sz w:val="2"/>
      </w:rPr>
    </w:pPr>
  </w:p>
  <w:p w:rsidR="00F90C50" w:rsidRPr="00EE09C3" w:rsidRDefault="00F90C50" w:rsidP="000A6C9A">
    <w:pPr>
      <w:pStyle w:val="Fuzeile"/>
      <w:spacing w:line="20" w:lineRule="exact"/>
      <w:rPr>
        <w:kern w:val="0"/>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7939" w:rsidRDefault="00AA7939">
      <w:r>
        <w:separator/>
      </w:r>
    </w:p>
  </w:footnote>
  <w:footnote w:type="continuationSeparator" w:id="0">
    <w:p w:rsidR="00AA7939" w:rsidRDefault="00AA79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6C9A" w:rsidRDefault="000A6C9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F90C50" w:rsidRPr="00EE09C3">
      <w:trPr>
        <w:trHeight w:hRule="exact" w:val="1950"/>
      </w:trPr>
      <w:tc>
        <w:tcPr>
          <w:tcW w:w="7655" w:type="dxa"/>
        </w:tcPr>
        <w:p w:rsidR="00F90C50" w:rsidRPr="00EE09C3" w:rsidRDefault="00016B2D" w:rsidP="000A6C9A">
          <w:pPr>
            <w:rPr>
              <w:kern w:val="0"/>
            </w:rPr>
          </w:pPr>
          <w:r w:rsidRPr="00EE09C3">
            <w:t xml:space="preserve">Page </w:t>
          </w:r>
          <w:r w:rsidR="001040B4" w:rsidRPr="00EE09C3">
            <w:fldChar w:fldCharType="begin"/>
          </w:r>
          <w:r w:rsidR="00E70F59" w:rsidRPr="00EE09C3">
            <w:instrText xml:space="preserve"> PAGE </w:instrText>
          </w:r>
          <w:r w:rsidR="001040B4" w:rsidRPr="00EE09C3">
            <w:fldChar w:fldCharType="separate"/>
          </w:r>
          <w:r w:rsidR="00823B04">
            <w:rPr>
              <w:noProof/>
            </w:rPr>
            <w:t>3</w:t>
          </w:r>
          <w:r w:rsidR="001040B4" w:rsidRPr="00EE09C3">
            <w:fldChar w:fldCharType="end"/>
          </w:r>
          <w:r w:rsidRPr="00EE09C3">
            <w:t>/</w:t>
          </w:r>
          <w:r w:rsidR="004561E2">
            <w:fldChar w:fldCharType="begin"/>
          </w:r>
          <w:r w:rsidR="004561E2">
            <w:instrText xml:space="preserve"> NUMPAGES </w:instrText>
          </w:r>
          <w:r w:rsidR="004561E2">
            <w:fldChar w:fldCharType="separate"/>
          </w:r>
          <w:r w:rsidR="00823B04">
            <w:rPr>
              <w:noProof/>
            </w:rPr>
            <w:t>3</w:t>
          </w:r>
          <w:r w:rsidR="004561E2">
            <w:rPr>
              <w:noProof/>
            </w:rPr>
            <w:fldChar w:fldCharType="end"/>
          </w:r>
          <w:r w:rsidRPr="00EE09C3">
            <w:t xml:space="preserve"> · VDW</w:t>
          </w:r>
          <w:r w:rsidR="001040B4" w:rsidRPr="00EE09C3">
            <w:fldChar w:fldCharType="begin"/>
          </w:r>
          <w:r w:rsidR="00F90C50" w:rsidRPr="00EE09C3">
            <w:instrText xml:space="preserve"> STYLEREF Initials \* MERGEFORMAT </w:instrText>
          </w:r>
          <w:r w:rsidR="001040B4" w:rsidRPr="00EE09C3">
            <w:fldChar w:fldCharType="end"/>
          </w:r>
          <w:r w:rsidRPr="00EE09C3">
            <w:t xml:space="preserve"> · 15 November 2018</w:t>
          </w:r>
        </w:p>
      </w:tc>
      <w:tc>
        <w:tcPr>
          <w:tcW w:w="2608" w:type="dxa"/>
        </w:tcPr>
        <w:p w:rsidR="00F90C50" w:rsidRPr="00EE09C3" w:rsidRDefault="00F90C50" w:rsidP="000A6C9A">
          <w:pPr>
            <w:rPr>
              <w:kern w:val="0"/>
            </w:rPr>
          </w:pPr>
        </w:p>
      </w:tc>
    </w:tr>
  </w:tbl>
  <w:p w:rsidR="00F90C50" w:rsidRPr="00EE09C3" w:rsidRDefault="00F90C50" w:rsidP="000A6C9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F90C50" w:rsidRPr="00EE09C3">
      <w:trPr>
        <w:cantSplit/>
        <w:trHeight w:hRule="exact" w:val="1920"/>
      </w:trPr>
      <w:tc>
        <w:tcPr>
          <w:tcW w:w="10348" w:type="dxa"/>
        </w:tcPr>
        <w:p w:rsidR="00F90C50" w:rsidRPr="00EE09C3" w:rsidRDefault="00F90C50" w:rsidP="000A6C9A">
          <w:pPr>
            <w:pStyle w:val="Kopf1"/>
            <w:rPr>
              <w:kern w:val="0"/>
            </w:rPr>
          </w:pPr>
          <w:r w:rsidRPr="00EE09C3">
            <w:t>Verein Deutscher Werkzeugmaschinenfabriken</w:t>
          </w:r>
          <w:r w:rsidRPr="00EE09C3">
            <w:tab/>
          </w:r>
          <w:r w:rsidRPr="00EE09C3">
            <w:rPr>
              <w:noProof/>
              <w:lang w:val="de-DE" w:eastAsia="zh-CN" w:bidi="th-TH"/>
            </w:rPr>
            <w:drawing>
              <wp:inline distT="0" distB="0" distL="0" distR="0">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rsidR="00F90C50" w:rsidRPr="00EE09C3" w:rsidRDefault="00F90C50" w:rsidP="000A6C9A">
          <w:pPr>
            <w:pStyle w:val="Titel1"/>
            <w:rPr>
              <w:kern w:val="0"/>
            </w:rPr>
          </w:pPr>
        </w:p>
      </w:tc>
    </w:tr>
  </w:tbl>
  <w:p w:rsidR="00F90C50" w:rsidRPr="00EE09C3" w:rsidRDefault="00F90C50" w:rsidP="000A6C9A">
    <w:pPr>
      <w:rPr>
        <w:kern w:val="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7B1"/>
    <w:rsid w:val="000012C6"/>
    <w:rsid w:val="00016B2D"/>
    <w:rsid w:val="0002690D"/>
    <w:rsid w:val="00051EE1"/>
    <w:rsid w:val="00084753"/>
    <w:rsid w:val="00094E1F"/>
    <w:rsid w:val="000A6C9A"/>
    <w:rsid w:val="000D1379"/>
    <w:rsid w:val="000D6B28"/>
    <w:rsid w:val="000D6DCA"/>
    <w:rsid w:val="001040B4"/>
    <w:rsid w:val="0010603D"/>
    <w:rsid w:val="00145AE3"/>
    <w:rsid w:val="00146D7A"/>
    <w:rsid w:val="001547D6"/>
    <w:rsid w:val="001835F7"/>
    <w:rsid w:val="00185BDD"/>
    <w:rsid w:val="001879CF"/>
    <w:rsid w:val="00194AE0"/>
    <w:rsid w:val="001A0A28"/>
    <w:rsid w:val="001E00B7"/>
    <w:rsid w:val="002028A6"/>
    <w:rsid w:val="002260D3"/>
    <w:rsid w:val="002310F6"/>
    <w:rsid w:val="00236A5F"/>
    <w:rsid w:val="002A0A54"/>
    <w:rsid w:val="002A5FFB"/>
    <w:rsid w:val="002D3526"/>
    <w:rsid w:val="002E6E6A"/>
    <w:rsid w:val="002F0D4B"/>
    <w:rsid w:val="003078E5"/>
    <w:rsid w:val="003108F4"/>
    <w:rsid w:val="00325F70"/>
    <w:rsid w:val="0033408E"/>
    <w:rsid w:val="00340BFA"/>
    <w:rsid w:val="0037793A"/>
    <w:rsid w:val="003B3286"/>
    <w:rsid w:val="003E5CCB"/>
    <w:rsid w:val="00404585"/>
    <w:rsid w:val="00416510"/>
    <w:rsid w:val="00426864"/>
    <w:rsid w:val="004278E8"/>
    <w:rsid w:val="004314C7"/>
    <w:rsid w:val="0043362F"/>
    <w:rsid w:val="00453E10"/>
    <w:rsid w:val="0045618F"/>
    <w:rsid w:val="004561E2"/>
    <w:rsid w:val="004B02D3"/>
    <w:rsid w:val="004E5BAC"/>
    <w:rsid w:val="0050117F"/>
    <w:rsid w:val="00516B35"/>
    <w:rsid w:val="0052444D"/>
    <w:rsid w:val="00541BCF"/>
    <w:rsid w:val="0058183C"/>
    <w:rsid w:val="00581EE2"/>
    <w:rsid w:val="005B4B58"/>
    <w:rsid w:val="005D3CCB"/>
    <w:rsid w:val="005D5576"/>
    <w:rsid w:val="00603FA4"/>
    <w:rsid w:val="0061514A"/>
    <w:rsid w:val="00615BBF"/>
    <w:rsid w:val="006458DC"/>
    <w:rsid w:val="00662E72"/>
    <w:rsid w:val="00696129"/>
    <w:rsid w:val="006A17B1"/>
    <w:rsid w:val="006C3CF1"/>
    <w:rsid w:val="007669ED"/>
    <w:rsid w:val="00792F66"/>
    <w:rsid w:val="00794D1D"/>
    <w:rsid w:val="007A384D"/>
    <w:rsid w:val="007B6219"/>
    <w:rsid w:val="007C2D91"/>
    <w:rsid w:val="007F7F6A"/>
    <w:rsid w:val="008154E4"/>
    <w:rsid w:val="008175BD"/>
    <w:rsid w:val="00823640"/>
    <w:rsid w:val="00823B04"/>
    <w:rsid w:val="00882EA3"/>
    <w:rsid w:val="00893EF5"/>
    <w:rsid w:val="008B6801"/>
    <w:rsid w:val="008B786D"/>
    <w:rsid w:val="008B7B41"/>
    <w:rsid w:val="008C037A"/>
    <w:rsid w:val="008E4182"/>
    <w:rsid w:val="009170BD"/>
    <w:rsid w:val="00963B9E"/>
    <w:rsid w:val="009656E1"/>
    <w:rsid w:val="00977286"/>
    <w:rsid w:val="0098339A"/>
    <w:rsid w:val="009C28A6"/>
    <w:rsid w:val="00A5592A"/>
    <w:rsid w:val="00A76E1C"/>
    <w:rsid w:val="00AA7939"/>
    <w:rsid w:val="00AB5940"/>
    <w:rsid w:val="00B04E5A"/>
    <w:rsid w:val="00B06866"/>
    <w:rsid w:val="00B1593E"/>
    <w:rsid w:val="00B75FB1"/>
    <w:rsid w:val="00BC2405"/>
    <w:rsid w:val="00BC6836"/>
    <w:rsid w:val="00C20D80"/>
    <w:rsid w:val="00C27488"/>
    <w:rsid w:val="00C57E1B"/>
    <w:rsid w:val="00C710CB"/>
    <w:rsid w:val="00C74B37"/>
    <w:rsid w:val="00CB5C29"/>
    <w:rsid w:val="00CC0B8D"/>
    <w:rsid w:val="00CF47E5"/>
    <w:rsid w:val="00D7288F"/>
    <w:rsid w:val="00D978C9"/>
    <w:rsid w:val="00DB3C0E"/>
    <w:rsid w:val="00DC17E9"/>
    <w:rsid w:val="00E1516F"/>
    <w:rsid w:val="00E3021E"/>
    <w:rsid w:val="00E70F59"/>
    <w:rsid w:val="00E94685"/>
    <w:rsid w:val="00ED10E8"/>
    <w:rsid w:val="00EE09C3"/>
    <w:rsid w:val="00EE38B1"/>
    <w:rsid w:val="00EE43AA"/>
    <w:rsid w:val="00EF0F35"/>
    <w:rsid w:val="00F01E07"/>
    <w:rsid w:val="00F241B3"/>
    <w:rsid w:val="00F35A74"/>
    <w:rsid w:val="00F42E61"/>
    <w:rsid w:val="00F500F0"/>
    <w:rsid w:val="00F518C4"/>
    <w:rsid w:val="00F86A1C"/>
    <w:rsid w:val="00F90C50"/>
    <w:rsid w:val="00FC1212"/>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6CF8F9A2-C264-41BD-B64D-C9B3600B2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02690D"/>
    <w:pPr>
      <w:spacing w:line="260" w:lineRule="atLeast"/>
    </w:pPr>
    <w:rPr>
      <w:rFonts w:ascii="Arial" w:hAnsi="Arial"/>
      <w:kern w:val="4"/>
      <w:sz w:val="22"/>
      <w:lang w:eastAsia="de-DE"/>
    </w:rPr>
  </w:style>
  <w:style w:type="paragraph" w:styleId="berschrift1">
    <w:name w:val="heading 1"/>
    <w:basedOn w:val="Standard"/>
    <w:next w:val="Standard"/>
    <w:link w:val="berschrift1Zchn"/>
    <w:qFormat/>
    <w:rsid w:val="003B328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paragraph" w:styleId="berschrift3">
    <w:name w:val="heading 3"/>
    <w:basedOn w:val="Standard"/>
    <w:next w:val="Standard"/>
    <w:link w:val="berschrift3Zchn"/>
    <w:unhideWhenUsed/>
    <w:qFormat/>
    <w:rsid w:val="003B328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rsid w:val="0002690D"/>
    <w:pPr>
      <w:widowControl w:val="0"/>
      <w:spacing w:line="600" w:lineRule="exact"/>
      <w:ind w:right="284"/>
      <w:jc w:val="right"/>
    </w:pPr>
    <w:rPr>
      <w:rFonts w:ascii="Arial" w:hAnsi="Arial"/>
      <w:noProof/>
      <w:sz w:val="22"/>
      <w:lang w:eastAsia="de-DE"/>
    </w:rPr>
  </w:style>
  <w:style w:type="paragraph" w:styleId="Fuzeile">
    <w:name w:val="footer"/>
    <w:basedOn w:val="Standard"/>
    <w:rsid w:val="0002690D"/>
    <w:rPr>
      <w:sz w:val="16"/>
    </w:rPr>
  </w:style>
  <w:style w:type="character" w:styleId="Kommentarzeichen">
    <w:name w:val="annotation reference"/>
    <w:basedOn w:val="Absatz-Standardschriftart"/>
    <w:semiHidden/>
    <w:rsid w:val="0002690D"/>
    <w:rPr>
      <w:sz w:val="16"/>
    </w:rPr>
  </w:style>
  <w:style w:type="paragraph" w:styleId="Kommentartext">
    <w:name w:val="annotation text"/>
    <w:basedOn w:val="Standard"/>
    <w:semiHidden/>
    <w:rsid w:val="0002690D"/>
    <w:rPr>
      <w:sz w:val="20"/>
    </w:rPr>
  </w:style>
  <w:style w:type="paragraph" w:customStyle="1" w:styleId="Greeting">
    <w:name w:val="Greeting"/>
    <w:basedOn w:val="Standard"/>
    <w:next w:val="Standard"/>
    <w:rsid w:val="0002690D"/>
  </w:style>
  <w:style w:type="paragraph" w:customStyle="1" w:styleId="Blind">
    <w:name w:val="Blind"/>
    <w:basedOn w:val="Foot"/>
    <w:rsid w:val="0002690D"/>
  </w:style>
  <w:style w:type="paragraph" w:customStyle="1" w:styleId="Foot">
    <w:name w:val="Foot"/>
    <w:basedOn w:val="Standard"/>
    <w:rsid w:val="0002690D"/>
    <w:pPr>
      <w:spacing w:line="140" w:lineRule="exact"/>
    </w:pPr>
    <w:rPr>
      <w:vanish/>
      <w:sz w:val="12"/>
    </w:rPr>
  </w:style>
  <w:style w:type="paragraph" w:customStyle="1" w:styleId="Opening">
    <w:name w:val="Opening"/>
    <w:basedOn w:val="Standard"/>
    <w:rsid w:val="0002690D"/>
  </w:style>
  <w:style w:type="paragraph" w:customStyle="1" w:styleId="Von">
    <w:name w:val="Von"/>
    <w:basedOn w:val="Standard"/>
    <w:rsid w:val="0002690D"/>
  </w:style>
  <w:style w:type="paragraph" w:customStyle="1" w:styleId="Initials">
    <w:name w:val="Initials"/>
    <w:basedOn w:val="Standard"/>
    <w:next w:val="Standard"/>
    <w:rsid w:val="0002690D"/>
  </w:style>
  <w:style w:type="paragraph" w:customStyle="1" w:styleId="Signatory">
    <w:name w:val="Signatory"/>
    <w:basedOn w:val="Standard"/>
    <w:next w:val="Standard"/>
    <w:rsid w:val="0002690D"/>
  </w:style>
  <w:style w:type="paragraph" w:customStyle="1" w:styleId="Address">
    <w:name w:val="Address"/>
    <w:basedOn w:val="Standard"/>
    <w:rsid w:val="0002690D"/>
    <w:pPr>
      <w:tabs>
        <w:tab w:val="left" w:pos="624"/>
      </w:tabs>
      <w:spacing w:line="190" w:lineRule="exact"/>
    </w:pPr>
    <w:rPr>
      <w:sz w:val="17"/>
    </w:rPr>
  </w:style>
  <w:style w:type="paragraph" w:customStyle="1" w:styleId="Fax1">
    <w:name w:val="Fax1"/>
    <w:basedOn w:val="Standard"/>
    <w:rsid w:val="0002690D"/>
  </w:style>
  <w:style w:type="paragraph" w:customStyle="1" w:styleId="Organisation">
    <w:name w:val="Organisation"/>
    <w:basedOn w:val="Standard"/>
    <w:rsid w:val="0002690D"/>
    <w:rPr>
      <w:b/>
    </w:rPr>
  </w:style>
  <w:style w:type="paragraph" w:customStyle="1" w:styleId="Fax2">
    <w:name w:val="Fax2"/>
    <w:basedOn w:val="Standard"/>
    <w:rsid w:val="0002690D"/>
  </w:style>
  <w:style w:type="paragraph" w:customStyle="1" w:styleId="Kopfzeile1">
    <w:name w:val="Kopfzeile1"/>
    <w:basedOn w:val="Standard"/>
    <w:next w:val="Standard"/>
    <w:rsid w:val="0002690D"/>
    <w:rPr>
      <w:b/>
    </w:rPr>
  </w:style>
  <w:style w:type="paragraph" w:customStyle="1" w:styleId="Dates">
    <w:name w:val="Dates"/>
    <w:basedOn w:val="Standard"/>
    <w:rsid w:val="0002690D"/>
  </w:style>
  <w:style w:type="paragraph" w:customStyle="1" w:styleId="Name">
    <w:name w:val="Name"/>
    <w:basedOn w:val="Standard"/>
    <w:rsid w:val="0002690D"/>
  </w:style>
  <w:style w:type="paragraph" w:customStyle="1" w:styleId="Pages">
    <w:name w:val="Pages"/>
    <w:basedOn w:val="Standard"/>
    <w:rsid w:val="0002690D"/>
  </w:style>
  <w:style w:type="paragraph" w:customStyle="1" w:styleId="StandardTabelle">
    <w:name w:val="StandardTabelle"/>
    <w:basedOn w:val="Standard"/>
    <w:rsid w:val="0002690D"/>
    <w:pPr>
      <w:tabs>
        <w:tab w:val="left" w:pos="2381"/>
        <w:tab w:val="left" w:pos="7541"/>
      </w:tabs>
    </w:pPr>
  </w:style>
  <w:style w:type="paragraph" w:customStyle="1" w:styleId="Firma">
    <w:name w:val="Firma"/>
    <w:basedOn w:val="Standard"/>
    <w:rsid w:val="0002690D"/>
  </w:style>
  <w:style w:type="paragraph" w:customStyle="1" w:styleId="Telefon">
    <w:name w:val="Telefon"/>
    <w:basedOn w:val="Standard"/>
    <w:rsid w:val="0002690D"/>
  </w:style>
  <w:style w:type="paragraph" w:customStyle="1" w:styleId="Titel1">
    <w:name w:val="Titel1"/>
    <w:basedOn w:val="Standard"/>
    <w:rsid w:val="0002690D"/>
    <w:pPr>
      <w:spacing w:line="700" w:lineRule="exact"/>
      <w:ind w:left="2884"/>
    </w:pPr>
  </w:style>
  <w:style w:type="paragraph" w:customStyle="1" w:styleId="Page">
    <w:name w:val="Page"/>
    <w:basedOn w:val="Standard"/>
    <w:rsid w:val="0002690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en-GB"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en-GB"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en-GB" w:eastAsia="de-DE"/>
    </w:rPr>
  </w:style>
  <w:style w:type="character" w:styleId="Hyperlink">
    <w:name w:val="Hyperlink"/>
    <w:basedOn w:val="Absatz-Standardschriftart"/>
    <w:rsid w:val="008B6801"/>
    <w:rPr>
      <w:color w:val="0000FF" w:themeColor="hyperlink"/>
      <w:u w:val="single"/>
    </w:rPr>
  </w:style>
  <w:style w:type="character" w:customStyle="1" w:styleId="NichtaufgelsteErwhnung1">
    <w:name w:val="Nicht aufgelöste Erwähnung1"/>
    <w:basedOn w:val="Absatz-Standardschriftart"/>
    <w:uiPriority w:val="99"/>
    <w:semiHidden/>
    <w:unhideWhenUsed/>
    <w:rsid w:val="0061514A"/>
    <w:rPr>
      <w:color w:val="808080"/>
      <w:shd w:val="clear" w:color="auto" w:fill="E6E6E6"/>
    </w:rPr>
  </w:style>
  <w:style w:type="character" w:customStyle="1" w:styleId="berschrift1Zchn">
    <w:name w:val="Überschrift 1 Zchn"/>
    <w:basedOn w:val="Absatz-Standardschriftart"/>
    <w:link w:val="berschrift1"/>
    <w:rsid w:val="003B3286"/>
    <w:rPr>
      <w:rFonts w:asciiTheme="majorHAnsi" w:eastAsiaTheme="majorEastAsia" w:hAnsiTheme="majorHAnsi" w:cstheme="majorBidi"/>
      <w:color w:val="365F91" w:themeColor="accent1" w:themeShade="BF"/>
      <w:kern w:val="4"/>
      <w:sz w:val="32"/>
      <w:szCs w:val="32"/>
      <w:lang w:val="en-GB" w:eastAsia="de-DE"/>
    </w:rPr>
  </w:style>
  <w:style w:type="character" w:customStyle="1" w:styleId="berschrift3Zchn">
    <w:name w:val="Überschrift 3 Zchn"/>
    <w:basedOn w:val="Absatz-Standardschriftart"/>
    <w:link w:val="berschrift3"/>
    <w:rsid w:val="003B3286"/>
    <w:rPr>
      <w:rFonts w:asciiTheme="majorHAnsi" w:eastAsiaTheme="majorEastAsia" w:hAnsiTheme="majorHAnsi" w:cstheme="majorBidi"/>
      <w:color w:val="243F60" w:themeColor="accent1" w:themeShade="7F"/>
      <w:kern w:val="4"/>
      <w:sz w:val="24"/>
      <w:szCs w:val="24"/>
      <w:lang w:val="en-GB" w:eastAsia="de-DE"/>
    </w:rPr>
  </w:style>
  <w:style w:type="paragraph" w:styleId="Textkrper">
    <w:name w:val="Body Text"/>
    <w:basedOn w:val="Standard"/>
    <w:link w:val="TextkrperZchn"/>
    <w:unhideWhenUsed/>
    <w:rsid w:val="003B3286"/>
    <w:pPr>
      <w:spacing w:after="120"/>
    </w:pPr>
  </w:style>
  <w:style w:type="character" w:customStyle="1" w:styleId="TextkrperZchn">
    <w:name w:val="Textkörper Zchn"/>
    <w:basedOn w:val="Absatz-Standardschriftart"/>
    <w:link w:val="Textkrper"/>
    <w:rsid w:val="003B3286"/>
    <w:rPr>
      <w:rFonts w:ascii="Arial" w:hAnsi="Arial"/>
      <w:kern w:val="4"/>
      <w:sz w:val="22"/>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684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vdw.de" TargetMode="External"/><Relationship Id="rId12" Type="http://schemas.openxmlformats.org/officeDocument/2006/relationships/image" Target="media/image3.wm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youtube.com/metaltradefair"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de.industryarena.com/vdw" TargetMode="Externa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FDE96-D4EA-4C14-9FD6-BC241BA1A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for_vdw_pm_2017.dotx</Template>
  <TotalTime>0</TotalTime>
  <Pages>3</Pages>
  <Words>592</Words>
  <Characters>3734</Characters>
  <Application>Microsoft Office Word</Application>
  <DocSecurity>4</DocSecurity>
  <Lines>31</Lines>
  <Paragraphs>8</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Reinhart, Iris</cp:lastModifiedBy>
  <cp:revision>2</cp:revision>
  <cp:lastPrinted>2018-11-12T16:20:00Z</cp:lastPrinted>
  <dcterms:created xsi:type="dcterms:W3CDTF">2018-11-15T10:06:00Z</dcterms:created>
  <dcterms:modified xsi:type="dcterms:W3CDTF">2018-11-15T10:06:00Z</dcterms:modified>
</cp:coreProperties>
</file>