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EC83A" w14:textId="6800ADEA" w:rsidR="00860E0B" w:rsidRDefault="00860E0B" w:rsidP="00860E0B">
      <w:pPr>
        <w:rPr>
          <w:rFonts w:cs="Arial"/>
          <w:sz w:val="24"/>
          <w:szCs w:val="24"/>
        </w:rPr>
      </w:pPr>
      <w:bookmarkStart w:id="0" w:name="_Hlk34835959"/>
      <w:bookmarkEnd w:id="0"/>
    </w:p>
    <w:p w14:paraId="7D21E69E" w14:textId="6BD97F60" w:rsidR="007A5415" w:rsidRPr="00E739EB" w:rsidRDefault="007A5415" w:rsidP="007A5415">
      <w:pPr>
        <w:spacing w:line="240" w:lineRule="auto"/>
        <w:ind w:right="-427"/>
        <w:contextualSpacing/>
        <w:rPr>
          <w:rFonts w:ascii="Century Gothic" w:eastAsia="Calibri" w:hAnsi="Century Gothic" w:cs="Arial"/>
          <w:b/>
          <w:sz w:val="24"/>
          <w:szCs w:val="24"/>
        </w:rPr>
      </w:pPr>
      <w:r w:rsidRPr="00E739EB"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0" wp14:anchorId="048B5C1A" wp14:editId="71590346">
                <wp:simplePos x="0" y="0"/>
                <wp:positionH relativeFrom="page">
                  <wp:posOffset>233680</wp:posOffset>
                </wp:positionH>
                <wp:positionV relativeFrom="page">
                  <wp:posOffset>2774315</wp:posOffset>
                </wp:positionV>
                <wp:extent cx="414655" cy="6602095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660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DABD4" w14:textId="77777777" w:rsidR="007A5415" w:rsidRDefault="007A5415" w:rsidP="007A5415">
                            <w:pPr>
                              <w:pStyle w:val="foot0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B5C1A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18.4pt;margin-top:218.45pt;width:32.65pt;height:519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" o:allowoverlap="f" filled="f" stroked="f" strokeweight=".5pt">
                <v:textbox style="layout-flow:vertical;mso-layout-flow-alt:bottom-to-top">
                  <w:txbxContent>
                    <w:p w14:paraId="42EDABD4" w14:textId="77777777" w:rsidR="007A5415" w:rsidRDefault="007A5415" w:rsidP="007A5415">
                      <w:pPr>
                        <w:pStyle w:val="foot0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E739EB">
        <w:rPr>
          <w:rFonts w:ascii="Century Gothic" w:eastAsia="Calibri" w:hAnsi="Century Gothic" w:cs="Arial"/>
          <w:b/>
          <w:sz w:val="24"/>
          <w:szCs w:val="24"/>
        </w:rPr>
        <w:t xml:space="preserve">Bilder zur Presseinformation: </w:t>
      </w:r>
    </w:p>
    <w:p w14:paraId="189944E5" w14:textId="77777777" w:rsidR="007A5415" w:rsidRPr="00B551B3" w:rsidRDefault="007A5415" w:rsidP="007A5415">
      <w:pPr>
        <w:spacing w:line="240" w:lineRule="auto"/>
        <w:ind w:right="-427"/>
        <w:contextualSpacing/>
        <w:rPr>
          <w:rFonts w:ascii="Century Gothic" w:hAnsi="Century Gothic"/>
        </w:rPr>
      </w:pPr>
    </w:p>
    <w:p w14:paraId="4AF4C4A8" w14:textId="65C5ADB0" w:rsidR="007A5415" w:rsidRPr="00C1141A" w:rsidRDefault="00162F70" w:rsidP="007A5415">
      <w:pPr>
        <w:spacing w:line="240" w:lineRule="auto"/>
        <w:rPr>
          <w:rFonts w:ascii="Century Gothic" w:eastAsia="Calibri" w:hAnsi="Century Gothic" w:cs="Arial"/>
          <w:b/>
          <w:sz w:val="28"/>
          <w:szCs w:val="28"/>
        </w:rPr>
      </w:pPr>
      <w:r>
        <w:rPr>
          <w:rFonts w:ascii="Century Gothic" w:eastAsia="Calibri" w:hAnsi="Century Gothic" w:cs="Arial"/>
          <w:b/>
          <w:sz w:val="28"/>
          <w:szCs w:val="28"/>
        </w:rPr>
        <w:t>Schutzvorrichtungen bei Schleifmaschinen überdimensioniert?</w:t>
      </w:r>
    </w:p>
    <w:p w14:paraId="2B29351A" w14:textId="77777777" w:rsidR="007A5415" w:rsidRDefault="007A5415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</w:p>
    <w:p w14:paraId="5F56D39A" w14:textId="77777777" w:rsidR="00FD3DA7" w:rsidRDefault="00FD3DA7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</w:p>
    <w:p w14:paraId="2EEE2DF8" w14:textId="77777777" w:rsidR="00FD3DA7" w:rsidRDefault="00FD3DA7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</w:p>
    <w:p w14:paraId="28987612" w14:textId="77777777" w:rsidR="00FD3DA7" w:rsidRDefault="00FD3DA7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</w:p>
    <w:p w14:paraId="368CFD3A" w14:textId="28A66569" w:rsidR="00FD3DA7" w:rsidRDefault="00241F4D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F7D3E" wp14:editId="4D3FED61">
                <wp:simplePos x="0" y="0"/>
                <wp:positionH relativeFrom="margin">
                  <wp:posOffset>2966720</wp:posOffset>
                </wp:positionH>
                <wp:positionV relativeFrom="paragraph">
                  <wp:posOffset>357505</wp:posOffset>
                </wp:positionV>
                <wp:extent cx="3188970" cy="1990725"/>
                <wp:effectExtent l="0" t="0" r="0" b="952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8E8AF" w14:textId="4FDC1044" w:rsidR="007A5415" w:rsidRDefault="007A5415" w:rsidP="007A54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atLeast"/>
                              <w:rPr>
                                <w:rFonts w:ascii="Century Gothic" w:hAnsi="Century Gothic" w:cs="Calibri"/>
                                <w:lang w:val="de"/>
                              </w:rPr>
                            </w:pPr>
                            <w:r w:rsidRPr="00CB5469">
                              <w:rPr>
                                <w:rFonts w:ascii="Century Gothic" w:hAnsi="Century Gothic" w:cs="Calibri"/>
                                <w:lang w:val="de"/>
                              </w:rPr>
                              <w:t>((</w:t>
                            </w:r>
                            <w:r w:rsidR="001904A9">
                              <w:rPr>
                                <w:rFonts w:ascii="Century Gothic" w:hAnsi="Century Gothic" w:cs="Calibri"/>
                                <w:lang w:val="de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cs="Calibri"/>
                                <w:lang w:val="de"/>
                              </w:rPr>
                              <w:t>0</w:t>
                            </w:r>
                            <w:r w:rsidR="001904A9">
                              <w:rPr>
                                <w:rFonts w:ascii="Century Gothic" w:hAnsi="Century Gothic" w:cs="Calibri"/>
                                <w:lang w:val="de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="Calibri"/>
                                <w:lang w:val="de"/>
                              </w:rPr>
                              <w:t>-</w:t>
                            </w:r>
                            <w:r w:rsidRPr="001F790D">
                              <w:rPr>
                                <w:rFonts w:ascii="Century Gothic" w:hAnsi="Century Gothic" w:cs="Calibri"/>
                                <w:lang w:val="de"/>
                              </w:rPr>
                              <w:t>01_</w:t>
                            </w:r>
                            <w:r w:rsidR="001904A9">
                              <w:rPr>
                                <w:rFonts w:ascii="Century Gothic" w:hAnsi="Century Gothic" w:cs="Calibri"/>
                                <w:lang w:val="de"/>
                              </w:rPr>
                              <w:t>Arbeitsraum</w:t>
                            </w:r>
                            <w:r w:rsidRPr="001F790D">
                              <w:rPr>
                                <w:rFonts w:ascii="Century Gothic" w:hAnsi="Century Gothic" w:cs="Calibri"/>
                                <w:lang w:val="de"/>
                              </w:rPr>
                              <w:t>.jpg</w:t>
                            </w:r>
                            <w:r w:rsidRPr="00CB5469">
                              <w:rPr>
                                <w:rFonts w:ascii="Century Gothic" w:hAnsi="Century Gothic" w:cs="Calibri"/>
                                <w:lang w:val="de"/>
                              </w:rPr>
                              <w:t>))</w:t>
                            </w:r>
                          </w:p>
                          <w:p w14:paraId="12434CE1" w14:textId="2C631CC5" w:rsidR="007A5415" w:rsidRDefault="007A5415" w:rsidP="007A54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atLeast"/>
                              <w:rPr>
                                <w:rFonts w:ascii="Century Gothic" w:hAnsi="Century Gothic"/>
                              </w:rPr>
                            </w:pPr>
                            <w:r w:rsidRPr="00CB5469">
                              <w:rPr>
                                <w:rFonts w:ascii="Century Gothic" w:hAnsi="Century Gothic" w:cs="Calibri"/>
                                <w:lang w:val="de"/>
                              </w:rPr>
                              <w:br/>
                            </w:r>
                            <w:r w:rsidR="001904A9">
                              <w:rPr>
                                <w:rFonts w:ascii="Century Gothic" w:hAnsi="Century Gothic"/>
                              </w:rPr>
                              <w:t>Arbeitsraum einer Verzahnungsschleifmaschine</w:t>
                            </w:r>
                            <w:r w:rsidR="00FD3DA7">
                              <w:rPr>
                                <w:rFonts w:ascii="Century Gothic" w:hAnsi="Century Gothic"/>
                              </w:rPr>
                              <w:t>: In den großen Schleifwerkzeugen beispielsweise für das Wälzschleifen können sehr große Rotationsenergien stecken, die bei Bruch des Schleifkörpers schwerste Verletzungen der Maschinenbediener hervorrufen könnten.</w:t>
                            </w:r>
                          </w:p>
                          <w:p w14:paraId="51DF10F9" w14:textId="77777777" w:rsidR="001904A9" w:rsidRDefault="001904A9" w:rsidP="007A54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atLeas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AE91C45" w14:textId="651E13D1" w:rsidR="007A5415" w:rsidRPr="00FD3DA7" w:rsidRDefault="007A5415" w:rsidP="007A54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atLeas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FD3DA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Foto: </w:t>
                            </w:r>
                            <w:r w:rsidR="001904A9" w:rsidRPr="00FD3DA7">
                              <w:rPr>
                                <w:rFonts w:ascii="Century Gothic" w:hAnsi="Century Gothic"/>
                                <w:sz w:val="20"/>
                              </w:rPr>
                              <w:t>Kapp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F7D3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33.6pt;margin-top:28.15pt;width:251.1pt;height:15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" filled="f" stroked="f">
                <v:textbox>
                  <w:txbxContent>
                    <w:p w14:paraId="3038E8AF" w14:textId="4FDC1044" w:rsidR="007A5415" w:rsidRDefault="007A5415" w:rsidP="007A54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atLeast"/>
                        <w:rPr>
                          <w:rFonts w:ascii="Century Gothic" w:hAnsi="Century Gothic" w:cs="Calibri"/>
                          <w:lang w:val="de"/>
                        </w:rPr>
                      </w:pPr>
                      <w:r w:rsidRPr="00CB5469">
                        <w:rPr>
                          <w:rFonts w:ascii="Century Gothic" w:hAnsi="Century Gothic" w:cs="Calibri"/>
                          <w:lang w:val="de"/>
                        </w:rPr>
                        <w:t>((</w:t>
                      </w:r>
                      <w:r w:rsidR="001904A9">
                        <w:rPr>
                          <w:rFonts w:ascii="Century Gothic" w:hAnsi="Century Gothic" w:cs="Calibri"/>
                          <w:lang w:val="de"/>
                        </w:rPr>
                        <w:t>t</w:t>
                      </w:r>
                      <w:r>
                        <w:rPr>
                          <w:rFonts w:ascii="Century Gothic" w:hAnsi="Century Gothic" w:cs="Calibri"/>
                          <w:lang w:val="de"/>
                        </w:rPr>
                        <w:t>0</w:t>
                      </w:r>
                      <w:r w:rsidR="001904A9">
                        <w:rPr>
                          <w:rFonts w:ascii="Century Gothic" w:hAnsi="Century Gothic" w:cs="Calibri"/>
                          <w:lang w:val="de"/>
                        </w:rPr>
                        <w:t>2</w:t>
                      </w:r>
                      <w:r>
                        <w:rPr>
                          <w:rFonts w:ascii="Century Gothic" w:hAnsi="Century Gothic" w:cs="Calibri"/>
                          <w:lang w:val="de"/>
                        </w:rPr>
                        <w:t>-</w:t>
                      </w:r>
                      <w:r w:rsidRPr="001F790D">
                        <w:rPr>
                          <w:rFonts w:ascii="Century Gothic" w:hAnsi="Century Gothic" w:cs="Calibri"/>
                          <w:lang w:val="de"/>
                        </w:rPr>
                        <w:t>01_</w:t>
                      </w:r>
                      <w:r w:rsidR="001904A9">
                        <w:rPr>
                          <w:rFonts w:ascii="Century Gothic" w:hAnsi="Century Gothic" w:cs="Calibri"/>
                          <w:lang w:val="de"/>
                        </w:rPr>
                        <w:t>Arbeitsraum</w:t>
                      </w:r>
                      <w:r w:rsidRPr="001F790D">
                        <w:rPr>
                          <w:rFonts w:ascii="Century Gothic" w:hAnsi="Century Gothic" w:cs="Calibri"/>
                          <w:lang w:val="de"/>
                        </w:rPr>
                        <w:t>.jpg</w:t>
                      </w:r>
                      <w:r w:rsidRPr="00CB5469">
                        <w:rPr>
                          <w:rFonts w:ascii="Century Gothic" w:hAnsi="Century Gothic" w:cs="Calibri"/>
                          <w:lang w:val="de"/>
                        </w:rPr>
                        <w:t>))</w:t>
                      </w:r>
                    </w:p>
                    <w:p w14:paraId="12434CE1" w14:textId="2C631CC5" w:rsidR="007A5415" w:rsidRDefault="007A5415" w:rsidP="007A54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atLeast"/>
                        <w:rPr>
                          <w:rFonts w:ascii="Century Gothic" w:hAnsi="Century Gothic"/>
                        </w:rPr>
                      </w:pPr>
                      <w:r w:rsidRPr="00CB5469">
                        <w:rPr>
                          <w:rFonts w:ascii="Century Gothic" w:hAnsi="Century Gothic" w:cs="Calibri"/>
                          <w:lang w:val="de"/>
                        </w:rPr>
                        <w:br/>
                      </w:r>
                      <w:r w:rsidR="001904A9">
                        <w:rPr>
                          <w:rFonts w:ascii="Century Gothic" w:hAnsi="Century Gothic"/>
                        </w:rPr>
                        <w:t>Arbeitsraum einer Verzahnungsschleifmaschine</w:t>
                      </w:r>
                      <w:r w:rsidR="00FD3DA7">
                        <w:rPr>
                          <w:rFonts w:ascii="Century Gothic" w:hAnsi="Century Gothic"/>
                        </w:rPr>
                        <w:t>: In den großen Schleifwerkzeugen beispielsweise für das Wälzschleifen können sehr große Rotationsenergien stecken, die bei Bruch des Schleifkörpers schwerste Verletzungen der Maschinenbediener hervorrufen könnten.</w:t>
                      </w:r>
                    </w:p>
                    <w:p w14:paraId="51DF10F9" w14:textId="77777777" w:rsidR="001904A9" w:rsidRDefault="001904A9" w:rsidP="007A54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atLeast"/>
                        <w:rPr>
                          <w:rFonts w:ascii="Century Gothic" w:hAnsi="Century Gothic"/>
                        </w:rPr>
                      </w:pPr>
                    </w:p>
                    <w:p w14:paraId="3AE91C45" w14:textId="651E13D1" w:rsidR="007A5415" w:rsidRPr="00FD3DA7" w:rsidRDefault="007A5415" w:rsidP="007A54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atLeast"/>
                        <w:rPr>
                          <w:rFonts w:ascii="Century Gothic" w:hAnsi="Century Gothic"/>
                          <w:sz w:val="20"/>
                        </w:rPr>
                      </w:pPr>
                      <w:r w:rsidRPr="00FD3DA7">
                        <w:rPr>
                          <w:rFonts w:ascii="Century Gothic" w:hAnsi="Century Gothic"/>
                          <w:sz w:val="20"/>
                        </w:rPr>
                        <w:t xml:space="preserve">Foto: </w:t>
                      </w:r>
                      <w:r w:rsidR="001904A9" w:rsidRPr="00FD3DA7">
                        <w:rPr>
                          <w:rFonts w:ascii="Century Gothic" w:hAnsi="Century Gothic"/>
                          <w:sz w:val="20"/>
                        </w:rPr>
                        <w:t>Kapp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Calibri" w:cs="Arial"/>
          <w:bCs/>
          <w:noProof/>
        </w:rPr>
        <w:drawing>
          <wp:inline distT="0" distB="0" distL="0" distR="0" wp14:anchorId="49102B4C" wp14:editId="61DCE3C6">
            <wp:extent cx="2962275" cy="4190207"/>
            <wp:effectExtent l="0" t="0" r="0" b="1270"/>
            <wp:docPr id="1" name="Grafik 1" descr="Ein Bild, das Wand, drinnen, Fo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83" cy="420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6533" w14:textId="22AB8C62" w:rsidR="00FD3DA7" w:rsidRDefault="00FD3DA7" w:rsidP="007A5415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</w:p>
    <w:p w14:paraId="45DD8F62" w14:textId="7CFA76AF" w:rsidR="007A5415" w:rsidRDefault="00241F4D" w:rsidP="007A5415">
      <w:pPr>
        <w:tabs>
          <w:tab w:val="left" w:pos="4536"/>
        </w:tabs>
        <w:spacing w:line="240" w:lineRule="auto"/>
        <w:rPr>
          <w:rFonts w:eastAsia="Calibri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CA250C" wp14:editId="5D29901C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3256280" cy="1371600"/>
                <wp:effectExtent l="0" t="0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6BA49" w14:textId="07300EDA" w:rsidR="007A5415" w:rsidRPr="00F13F95" w:rsidRDefault="007A5415" w:rsidP="007A5415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F13F95">
                              <w:rPr>
                                <w:rFonts w:ascii="Century Gothic" w:hAnsi="Century Gothic"/>
                                <w:szCs w:val="24"/>
                              </w:rPr>
                              <w:t>((</w:t>
                            </w:r>
                            <w:r w:rsidR="001904A9">
                              <w:rPr>
                                <w:rFonts w:ascii="Century Gothic" w:hAnsi="Century Gothic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szCs w:val="24"/>
                              </w:rPr>
                              <w:t>0</w:t>
                            </w:r>
                            <w:r w:rsidR="001904A9">
                              <w:rPr>
                                <w:rFonts w:ascii="Century Gothic" w:hAnsi="Century Gothic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szCs w:val="24"/>
                              </w:rPr>
                              <w:t>-</w:t>
                            </w:r>
                            <w:r w:rsidRPr="00F13F95">
                              <w:rPr>
                                <w:rFonts w:ascii="Century Gothic" w:hAnsi="Century Gothic"/>
                              </w:rPr>
                              <w:t>02_</w:t>
                            </w:r>
                            <w:r w:rsidR="00FD3DA7">
                              <w:rPr>
                                <w:rFonts w:ascii="Century Gothic" w:hAnsi="Century Gothic"/>
                              </w:rPr>
                              <w:t>Auslegungskonvention</w:t>
                            </w:r>
                            <w:r w:rsidRPr="00F13F95">
                              <w:rPr>
                                <w:rFonts w:ascii="Century Gothic" w:hAnsi="Century Gothic"/>
                              </w:rPr>
                              <w:t>.jpg</w:t>
                            </w:r>
                            <w:r w:rsidRPr="00F13F95">
                              <w:rPr>
                                <w:rFonts w:ascii="Century Gothic" w:hAnsi="Century Gothic"/>
                                <w:szCs w:val="24"/>
                              </w:rPr>
                              <w:t>))</w:t>
                            </w:r>
                          </w:p>
                          <w:p w14:paraId="73996E0B" w14:textId="77777777" w:rsidR="001904A9" w:rsidRDefault="001904A9" w:rsidP="007A5415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ED56849" w14:textId="4679D7C3" w:rsidR="001904A9" w:rsidRDefault="00FD3DA7" w:rsidP="007A5415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Sichere Auslegungskonvention für 3 mm Stahlblech</w:t>
                            </w:r>
                          </w:p>
                          <w:p w14:paraId="4B572609" w14:textId="77777777" w:rsidR="00FD3DA7" w:rsidRDefault="00FD3DA7" w:rsidP="007A5415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6FF6D2E" w14:textId="7F519122" w:rsidR="007A5415" w:rsidRPr="00FD3DA7" w:rsidRDefault="007A5415" w:rsidP="007A541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D3DA7">
                              <w:rPr>
                                <w:rFonts w:ascii="Century Gothic" w:hAnsi="Century Gothic"/>
                                <w:sz w:val="20"/>
                              </w:rPr>
                              <w:t>Foto</w:t>
                            </w:r>
                            <w:r w:rsidR="001904A9" w:rsidRPr="00FD3DA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: </w:t>
                            </w:r>
                            <w:r w:rsidR="00FD3DA7">
                              <w:rPr>
                                <w:rFonts w:ascii="Century Gothic" w:hAnsi="Century Gothic"/>
                                <w:sz w:val="20"/>
                              </w:rPr>
                              <w:t>BGHM / VDW</w:t>
                            </w:r>
                            <w:r w:rsidR="001904A9" w:rsidRPr="00FD3DA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250C" id="Text Box 3" o:spid="_x0000_s1028" type="#_x0000_t202" style="position:absolute;margin-left:205.2pt;margin-top:17.75pt;width:256.4pt;height:10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" filled="f" stroked="f">
                <v:textbox>
                  <w:txbxContent>
                    <w:p w14:paraId="6B66BA49" w14:textId="07300EDA" w:rsidR="007A5415" w:rsidRPr="00F13F95" w:rsidRDefault="007A5415" w:rsidP="007A5415">
                      <w:pPr>
                        <w:spacing w:line="240" w:lineRule="auto"/>
                        <w:rPr>
                          <w:rFonts w:ascii="Century Gothic" w:hAnsi="Century Gothic"/>
                          <w:szCs w:val="24"/>
                        </w:rPr>
                      </w:pPr>
                      <w:r w:rsidRPr="00F13F95">
                        <w:rPr>
                          <w:rFonts w:ascii="Century Gothic" w:hAnsi="Century Gothic"/>
                          <w:szCs w:val="24"/>
                        </w:rPr>
                        <w:t>((</w:t>
                      </w:r>
                      <w:r w:rsidR="001904A9">
                        <w:rPr>
                          <w:rFonts w:ascii="Century Gothic" w:hAnsi="Century Gothic"/>
                          <w:szCs w:val="24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szCs w:val="24"/>
                        </w:rPr>
                        <w:t>0</w:t>
                      </w:r>
                      <w:r w:rsidR="001904A9">
                        <w:rPr>
                          <w:rFonts w:ascii="Century Gothic" w:hAnsi="Century Gothic"/>
                          <w:szCs w:val="24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szCs w:val="24"/>
                        </w:rPr>
                        <w:t>-</w:t>
                      </w:r>
                      <w:r w:rsidRPr="00F13F95">
                        <w:rPr>
                          <w:rFonts w:ascii="Century Gothic" w:hAnsi="Century Gothic"/>
                        </w:rPr>
                        <w:t>02_</w:t>
                      </w:r>
                      <w:r w:rsidR="00FD3DA7">
                        <w:rPr>
                          <w:rFonts w:ascii="Century Gothic" w:hAnsi="Century Gothic"/>
                        </w:rPr>
                        <w:t>Auslegungskonvention</w:t>
                      </w:r>
                      <w:r w:rsidRPr="00F13F95">
                        <w:rPr>
                          <w:rFonts w:ascii="Century Gothic" w:hAnsi="Century Gothic"/>
                        </w:rPr>
                        <w:t>.jpg</w:t>
                      </w:r>
                      <w:r w:rsidRPr="00F13F95">
                        <w:rPr>
                          <w:rFonts w:ascii="Century Gothic" w:hAnsi="Century Gothic"/>
                          <w:szCs w:val="24"/>
                        </w:rPr>
                        <w:t>))</w:t>
                      </w:r>
                    </w:p>
                    <w:p w14:paraId="73996E0B" w14:textId="77777777" w:rsidR="001904A9" w:rsidRDefault="001904A9" w:rsidP="007A5415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0ED56849" w14:textId="4679D7C3" w:rsidR="001904A9" w:rsidRDefault="00FD3DA7" w:rsidP="007A5415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Sichere Auslegungskonvention für 3 mm Stahlblech</w:t>
                      </w:r>
                    </w:p>
                    <w:p w14:paraId="4B572609" w14:textId="77777777" w:rsidR="00FD3DA7" w:rsidRDefault="00FD3DA7" w:rsidP="007A5415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66FF6D2E" w14:textId="7F519122" w:rsidR="007A5415" w:rsidRPr="00FD3DA7" w:rsidRDefault="007A5415" w:rsidP="007A5415">
                      <w:pPr>
                        <w:rPr>
                          <w:rFonts w:ascii="Century Gothic" w:hAnsi="Century Gothic"/>
                        </w:rPr>
                      </w:pPr>
                      <w:r w:rsidRPr="00FD3DA7">
                        <w:rPr>
                          <w:rFonts w:ascii="Century Gothic" w:hAnsi="Century Gothic"/>
                          <w:sz w:val="20"/>
                        </w:rPr>
                        <w:t>Foto</w:t>
                      </w:r>
                      <w:r w:rsidR="001904A9" w:rsidRPr="00FD3DA7">
                        <w:rPr>
                          <w:rFonts w:ascii="Century Gothic" w:hAnsi="Century Gothic"/>
                          <w:sz w:val="20"/>
                        </w:rPr>
                        <w:t xml:space="preserve">: </w:t>
                      </w:r>
                      <w:r w:rsidR="00FD3DA7">
                        <w:rPr>
                          <w:rFonts w:ascii="Century Gothic" w:hAnsi="Century Gothic"/>
                          <w:sz w:val="20"/>
                        </w:rPr>
                        <w:t>BGHM / VDW</w:t>
                      </w:r>
                      <w:r w:rsidR="001904A9" w:rsidRPr="00FD3DA7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Calibri" w:cs="Arial"/>
          <w:b/>
          <w:noProof/>
          <w:sz w:val="20"/>
        </w:rPr>
        <w:drawing>
          <wp:inline distT="0" distB="0" distL="0" distR="0" wp14:anchorId="215139FA" wp14:editId="6F05E173">
            <wp:extent cx="2783558" cy="2085975"/>
            <wp:effectExtent l="0" t="0" r="0" b="0"/>
            <wp:docPr id="6" name="Grafik 6" descr="Ein Bild, das Kart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73" cy="20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5A7C" w14:textId="47D1F2F9" w:rsidR="00241F4D" w:rsidRPr="00241F4D" w:rsidRDefault="007A5415" w:rsidP="00241F4D">
      <w:pPr>
        <w:tabs>
          <w:tab w:val="left" w:pos="4536"/>
        </w:tabs>
        <w:spacing w:line="240" w:lineRule="auto"/>
        <w:rPr>
          <w:rFonts w:eastAsia="Calibri" w:cs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55AED" wp14:editId="198C7E8C">
                <wp:simplePos x="0" y="0"/>
                <wp:positionH relativeFrom="column">
                  <wp:posOffset>2783205</wp:posOffset>
                </wp:positionH>
                <wp:positionV relativeFrom="paragraph">
                  <wp:posOffset>0</wp:posOffset>
                </wp:positionV>
                <wp:extent cx="3256915" cy="1864995"/>
                <wp:effectExtent l="0" t="1270" r="3175" b="63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186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20D56" w14:textId="77777777" w:rsidR="007A5415" w:rsidRDefault="007A5415" w:rsidP="007A54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5AED" id="_x0000_s1029" type="#_x0000_t202" style="position:absolute;margin-left:219.15pt;margin-top:0;width:256.45pt;height:14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" filled="f" stroked="f">
                <v:textbox>
                  <w:txbxContent>
                    <w:p w14:paraId="21720D56" w14:textId="77777777" w:rsidR="007A5415" w:rsidRDefault="007A5415" w:rsidP="007A541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AC5058" w14:textId="6AD9FD29" w:rsidR="007A5415" w:rsidRDefault="00241F4D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E867D6" wp14:editId="06A54C90">
                <wp:simplePos x="0" y="0"/>
                <wp:positionH relativeFrom="column">
                  <wp:posOffset>2271395</wp:posOffset>
                </wp:positionH>
                <wp:positionV relativeFrom="paragraph">
                  <wp:posOffset>7620</wp:posOffset>
                </wp:positionV>
                <wp:extent cx="3256915" cy="1095375"/>
                <wp:effectExtent l="0" t="0" r="0" b="952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20411" w14:textId="016AD6E3" w:rsidR="007A5415" w:rsidRDefault="007A5415" w:rsidP="007A54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atLeast"/>
                              <w:rPr>
                                <w:rFonts w:ascii="Century Gothic" w:hAnsi="Century Gothic" w:cs="Calibri"/>
                                <w:lang w:val="de"/>
                              </w:rPr>
                            </w:pPr>
                            <w:r w:rsidRPr="00CB5469">
                              <w:rPr>
                                <w:rFonts w:ascii="Century Gothic" w:hAnsi="Century Gothic" w:cs="Calibri"/>
                                <w:lang w:val="de"/>
                              </w:rPr>
                              <w:t>((</w:t>
                            </w:r>
                            <w:r w:rsidR="001904A9">
                              <w:rPr>
                                <w:rFonts w:ascii="Century Gothic" w:hAnsi="Century Gothic" w:cs="Calibri"/>
                                <w:lang w:val="de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 w:cs="Calibri"/>
                                <w:lang w:val="de"/>
                              </w:rPr>
                              <w:t>0</w:t>
                            </w:r>
                            <w:r w:rsidR="001904A9">
                              <w:rPr>
                                <w:rFonts w:ascii="Century Gothic" w:hAnsi="Century Gothic" w:cs="Calibri"/>
                                <w:lang w:val="de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 w:cs="Calibri"/>
                                <w:lang w:val="de"/>
                              </w:rPr>
                              <w:t>-</w:t>
                            </w:r>
                            <w:r w:rsidRPr="005811FB">
                              <w:rPr>
                                <w:rFonts w:ascii="Century Gothic" w:hAnsi="Century Gothic" w:cs="Calibri"/>
                                <w:lang w:val="de"/>
                              </w:rPr>
                              <w:t>03_</w:t>
                            </w:r>
                            <w:r w:rsidR="00FD3DA7">
                              <w:rPr>
                                <w:rFonts w:ascii="Century Gothic" w:hAnsi="Century Gothic" w:cs="Calibri"/>
                                <w:lang w:val="de"/>
                              </w:rPr>
                              <w:t>berstszenario</w:t>
                            </w:r>
                            <w:r>
                              <w:rPr>
                                <w:rFonts w:ascii="Century Gothic" w:hAnsi="Century Gothic" w:cs="Calibri"/>
                                <w:lang w:val="de"/>
                              </w:rPr>
                              <w:t>.jpg</w:t>
                            </w:r>
                            <w:r w:rsidRPr="00CB5469">
                              <w:rPr>
                                <w:rFonts w:ascii="Century Gothic" w:hAnsi="Century Gothic" w:cs="Calibri"/>
                                <w:lang w:val="de"/>
                              </w:rPr>
                              <w:t>))</w:t>
                            </w:r>
                          </w:p>
                          <w:p w14:paraId="3C42D36C" w14:textId="7BED732C" w:rsidR="007A5415" w:rsidRDefault="007A5415" w:rsidP="007A54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atLeast"/>
                              <w:rPr>
                                <w:rFonts w:ascii="Century Gothic" w:hAnsi="Century Gothic"/>
                              </w:rPr>
                            </w:pPr>
                            <w:r w:rsidRPr="00CB5469">
                              <w:rPr>
                                <w:rFonts w:ascii="Century Gothic" w:hAnsi="Century Gothic" w:cs="Calibri"/>
                                <w:lang w:val="de"/>
                              </w:rPr>
                              <w:br/>
                            </w:r>
                            <w:r w:rsidR="00241F4D">
                              <w:rPr>
                                <w:rFonts w:ascii="Century Gothic" w:hAnsi="Century Gothic"/>
                              </w:rPr>
                              <w:t xml:space="preserve">Eine berstende Schleifscheibe im Arbeitsraum einer </w:t>
                            </w:r>
                            <w:proofErr w:type="spellStart"/>
                            <w:r w:rsidR="00241F4D">
                              <w:rPr>
                                <w:rFonts w:ascii="Century Gothic" w:hAnsi="Century Gothic"/>
                              </w:rPr>
                              <w:t>Werkzeugmaschne</w:t>
                            </w:r>
                            <w:proofErr w:type="spellEnd"/>
                            <w:r w:rsidR="00241F4D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3E99346D" w14:textId="77777777" w:rsidR="001904A9" w:rsidRDefault="001904A9" w:rsidP="007A54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atLeas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AB5A881" w14:textId="32CBDBCE" w:rsidR="007A5415" w:rsidRPr="00E739EB" w:rsidRDefault="007A5415" w:rsidP="007A541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E739E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Foto: </w:t>
                            </w:r>
                            <w:r w:rsidR="00FD3DA7">
                              <w:rPr>
                                <w:rFonts w:ascii="Century Gothic" w:hAnsi="Century Gothic"/>
                                <w:sz w:val="20"/>
                              </w:rPr>
                              <w:t>IWF TU Berlin</w:t>
                            </w:r>
                            <w:r w:rsidR="001904A9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  <w:p w14:paraId="560E47A3" w14:textId="77777777" w:rsidR="007A5415" w:rsidRPr="0039499F" w:rsidRDefault="007A5415" w:rsidP="007A54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atLeast"/>
                              <w:rPr>
                                <w:rFonts w:ascii="Century Gothic" w:hAnsi="Century Gothic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867D6" id="_x0000_s1030" type="#_x0000_t202" style="position:absolute;margin-left:178.85pt;margin-top:.6pt;width:256.4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" filled="f" stroked="f">
                <v:textbox>
                  <w:txbxContent>
                    <w:p w14:paraId="25620411" w14:textId="016AD6E3" w:rsidR="007A5415" w:rsidRDefault="007A5415" w:rsidP="007A54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atLeast"/>
                        <w:rPr>
                          <w:rFonts w:ascii="Century Gothic" w:hAnsi="Century Gothic" w:cs="Calibri"/>
                          <w:lang w:val="de"/>
                        </w:rPr>
                      </w:pPr>
                      <w:r w:rsidRPr="00CB5469">
                        <w:rPr>
                          <w:rFonts w:ascii="Century Gothic" w:hAnsi="Century Gothic" w:cs="Calibri"/>
                          <w:lang w:val="de"/>
                        </w:rPr>
                        <w:t>((</w:t>
                      </w:r>
                      <w:r w:rsidR="001904A9">
                        <w:rPr>
                          <w:rFonts w:ascii="Century Gothic" w:hAnsi="Century Gothic" w:cs="Calibri"/>
                          <w:lang w:val="de"/>
                        </w:rPr>
                        <w:t>t</w:t>
                      </w:r>
                      <w:r>
                        <w:rPr>
                          <w:rFonts w:ascii="Century Gothic" w:hAnsi="Century Gothic" w:cs="Calibri"/>
                          <w:lang w:val="de"/>
                        </w:rPr>
                        <w:t>0</w:t>
                      </w:r>
                      <w:r w:rsidR="001904A9">
                        <w:rPr>
                          <w:rFonts w:ascii="Century Gothic" w:hAnsi="Century Gothic" w:cs="Calibri"/>
                          <w:lang w:val="de"/>
                        </w:rPr>
                        <w:t>2</w:t>
                      </w:r>
                      <w:r>
                        <w:rPr>
                          <w:rFonts w:ascii="Century Gothic" w:hAnsi="Century Gothic" w:cs="Calibri"/>
                          <w:lang w:val="de"/>
                        </w:rPr>
                        <w:t>-</w:t>
                      </w:r>
                      <w:r w:rsidRPr="005811FB">
                        <w:rPr>
                          <w:rFonts w:ascii="Century Gothic" w:hAnsi="Century Gothic" w:cs="Calibri"/>
                          <w:lang w:val="de"/>
                        </w:rPr>
                        <w:t>03_</w:t>
                      </w:r>
                      <w:r w:rsidR="00FD3DA7">
                        <w:rPr>
                          <w:rFonts w:ascii="Century Gothic" w:hAnsi="Century Gothic" w:cs="Calibri"/>
                          <w:lang w:val="de"/>
                        </w:rPr>
                        <w:t>berstszenario</w:t>
                      </w:r>
                      <w:r>
                        <w:rPr>
                          <w:rFonts w:ascii="Century Gothic" w:hAnsi="Century Gothic" w:cs="Calibri"/>
                          <w:lang w:val="de"/>
                        </w:rPr>
                        <w:t>.jpg</w:t>
                      </w:r>
                      <w:r w:rsidRPr="00CB5469">
                        <w:rPr>
                          <w:rFonts w:ascii="Century Gothic" w:hAnsi="Century Gothic" w:cs="Calibri"/>
                          <w:lang w:val="de"/>
                        </w:rPr>
                        <w:t>))</w:t>
                      </w:r>
                    </w:p>
                    <w:p w14:paraId="3C42D36C" w14:textId="7BED732C" w:rsidR="007A5415" w:rsidRDefault="007A5415" w:rsidP="007A54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atLeast"/>
                        <w:rPr>
                          <w:rFonts w:ascii="Century Gothic" w:hAnsi="Century Gothic"/>
                        </w:rPr>
                      </w:pPr>
                      <w:r w:rsidRPr="00CB5469">
                        <w:rPr>
                          <w:rFonts w:ascii="Century Gothic" w:hAnsi="Century Gothic" w:cs="Calibri"/>
                          <w:lang w:val="de"/>
                        </w:rPr>
                        <w:br/>
                      </w:r>
                      <w:r w:rsidR="00241F4D">
                        <w:rPr>
                          <w:rFonts w:ascii="Century Gothic" w:hAnsi="Century Gothic"/>
                        </w:rPr>
                        <w:t xml:space="preserve">Eine berstende Schleifscheibe im Arbeitsraum einer </w:t>
                      </w:r>
                      <w:proofErr w:type="spellStart"/>
                      <w:r w:rsidR="00241F4D">
                        <w:rPr>
                          <w:rFonts w:ascii="Century Gothic" w:hAnsi="Century Gothic"/>
                        </w:rPr>
                        <w:t>Werkzeugmaschne</w:t>
                      </w:r>
                      <w:proofErr w:type="spellEnd"/>
                      <w:r w:rsidR="00241F4D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3E99346D" w14:textId="77777777" w:rsidR="001904A9" w:rsidRDefault="001904A9" w:rsidP="007A54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atLeast"/>
                        <w:rPr>
                          <w:rFonts w:ascii="Century Gothic" w:hAnsi="Century Gothic"/>
                        </w:rPr>
                      </w:pPr>
                    </w:p>
                    <w:p w14:paraId="6AB5A881" w14:textId="32CBDBCE" w:rsidR="007A5415" w:rsidRPr="00E739EB" w:rsidRDefault="007A5415" w:rsidP="007A541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E739EB">
                        <w:rPr>
                          <w:rFonts w:ascii="Century Gothic" w:hAnsi="Century Gothic"/>
                          <w:sz w:val="20"/>
                        </w:rPr>
                        <w:t xml:space="preserve">Foto: </w:t>
                      </w:r>
                      <w:r w:rsidR="00FD3DA7">
                        <w:rPr>
                          <w:rFonts w:ascii="Century Gothic" w:hAnsi="Century Gothic"/>
                          <w:sz w:val="20"/>
                        </w:rPr>
                        <w:t>IWF TU Berlin</w:t>
                      </w:r>
                      <w:r w:rsidR="001904A9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  <w:p w14:paraId="560E47A3" w14:textId="77777777" w:rsidR="007A5415" w:rsidRPr="0039499F" w:rsidRDefault="007A5415" w:rsidP="007A54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atLeast"/>
                        <w:rPr>
                          <w:rFonts w:ascii="Century Gothic" w:hAnsi="Century Gothic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noProof/>
          <w:color w:val="000000"/>
        </w:rPr>
        <w:drawing>
          <wp:inline distT="0" distB="0" distL="0" distR="0" wp14:anchorId="69B082F1" wp14:editId="619D4A2D">
            <wp:extent cx="1409700" cy="1628775"/>
            <wp:effectExtent l="0" t="0" r="0" b="9525"/>
            <wp:docPr id="7" name="Grafik 7" descr="Ein Bild, das grü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103D" w14:textId="4F5BB7BF" w:rsidR="00FD3DA7" w:rsidRDefault="00FD3DA7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0CA4EE16" w14:textId="7801E2E0" w:rsidR="00FD3DA7" w:rsidRDefault="00FD3DA7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125F3562" w14:textId="698FA01B" w:rsidR="00FD3DA7" w:rsidRDefault="00FD3DA7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45FE0BCB" w14:textId="55CA0885" w:rsidR="00FD3DA7" w:rsidRDefault="00FD3DA7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1BDA753F" w14:textId="4DBFF4F1" w:rsidR="00FD3DA7" w:rsidRDefault="00FD3DA7" w:rsidP="007A5415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3EE99481" w14:textId="2C7F4C69" w:rsidR="007A5415" w:rsidRDefault="007A5415" w:rsidP="00241F4D">
      <w:pPr>
        <w:tabs>
          <w:tab w:val="left" w:pos="4536"/>
        </w:tabs>
        <w:spacing w:line="240" w:lineRule="auto"/>
        <w:rPr>
          <w:rFonts w:ascii="Century Gothic" w:hAnsi="Century Gothic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DFC6FB" wp14:editId="79773E51">
                <wp:simplePos x="0" y="0"/>
                <wp:positionH relativeFrom="column">
                  <wp:posOffset>2783205</wp:posOffset>
                </wp:positionH>
                <wp:positionV relativeFrom="paragraph">
                  <wp:posOffset>0</wp:posOffset>
                </wp:positionV>
                <wp:extent cx="3256915" cy="1864995"/>
                <wp:effectExtent l="0" t="3175" r="3175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186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5DF7F" w14:textId="77777777" w:rsidR="007A5415" w:rsidRDefault="007A5415" w:rsidP="007A541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FC6FB" id="Text Box 5" o:spid="_x0000_s1031" type="#_x0000_t202" style="position:absolute;margin-left:219.15pt;margin-top:0;width:256.45pt;height:14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" filled="f" stroked="f">
                <v:textbox>
                  <w:txbxContent>
                    <w:p w14:paraId="13D5DF7F" w14:textId="77777777" w:rsidR="007A5415" w:rsidRDefault="007A5415" w:rsidP="007A541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F2FC5F" w14:textId="1ABFDCE9" w:rsidR="007A5415" w:rsidRDefault="007A5415" w:rsidP="007A5415">
      <w:pPr>
        <w:tabs>
          <w:tab w:val="left" w:pos="45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19E1C" wp14:editId="042B4F66">
                <wp:simplePos x="0" y="0"/>
                <wp:positionH relativeFrom="column">
                  <wp:posOffset>2774983</wp:posOffset>
                </wp:positionH>
                <wp:positionV relativeFrom="paragraph">
                  <wp:posOffset>248830</wp:posOffset>
                </wp:positionV>
                <wp:extent cx="3256280" cy="1870364"/>
                <wp:effectExtent l="0" t="0" r="0" b="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870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1CE14" w14:textId="77777777" w:rsidR="007A5415" w:rsidRPr="00015D57" w:rsidRDefault="007A5415" w:rsidP="007A5415">
                            <w:pPr>
                              <w:spacing w:line="240" w:lineRule="auto"/>
                              <w:rPr>
                                <w:rFonts w:ascii="Century Gothic" w:eastAsia="MS Mincho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9E1C" id="_x0000_s1032" type="#_x0000_t202" style="position:absolute;margin-left:218.5pt;margin-top:19.6pt;width:256.4pt;height:1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" filled="f" stroked="f">
                <v:textbox>
                  <w:txbxContent>
                    <w:p w14:paraId="6BA1CE14" w14:textId="77777777" w:rsidR="007A5415" w:rsidRPr="00015D57" w:rsidRDefault="007A5415" w:rsidP="007A5415">
                      <w:pPr>
                        <w:spacing w:line="240" w:lineRule="auto"/>
                        <w:rPr>
                          <w:rFonts w:ascii="Century Gothic" w:eastAsia="MS Mincho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1AA84" wp14:editId="4B472EBE">
                <wp:simplePos x="0" y="0"/>
                <wp:positionH relativeFrom="column">
                  <wp:posOffset>2780030</wp:posOffset>
                </wp:positionH>
                <wp:positionV relativeFrom="paragraph">
                  <wp:posOffset>-1270</wp:posOffset>
                </wp:positionV>
                <wp:extent cx="3256280" cy="2247900"/>
                <wp:effectExtent l="0" t="0" r="0" b="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D1DAC" w14:textId="77777777" w:rsidR="007A5415" w:rsidRPr="00015D57" w:rsidRDefault="007A5415" w:rsidP="007A5415">
                            <w:pPr>
                              <w:spacing w:line="240" w:lineRule="auto"/>
                              <w:rPr>
                                <w:rFonts w:ascii="Century Gothic" w:eastAsia="MS Mincho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AA84" id="_x0000_s1033" type="#_x0000_t202" style="position:absolute;margin-left:218.9pt;margin-top:-.1pt;width:256.4pt;height:17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" filled="f" stroked="f">
                <v:textbox>
                  <w:txbxContent>
                    <w:p w14:paraId="74CD1DAC" w14:textId="77777777" w:rsidR="007A5415" w:rsidRPr="00015D57" w:rsidRDefault="007A5415" w:rsidP="007A5415">
                      <w:pPr>
                        <w:spacing w:line="240" w:lineRule="auto"/>
                        <w:rPr>
                          <w:rFonts w:ascii="Century Gothic" w:eastAsia="MS Mincho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033">
        <w:rPr>
          <w:rFonts w:ascii="Century Gothic" w:hAnsi="Century Gothic" w:cs="Arial"/>
          <w:color w:val="000000"/>
        </w:rPr>
        <w:t>Die Bilder finden S</w:t>
      </w:r>
      <w:r>
        <w:rPr>
          <w:rFonts w:ascii="Century Gothic" w:hAnsi="Century Gothic" w:cs="Arial"/>
          <w:color w:val="000000"/>
        </w:rPr>
        <w:t>ie in druckfähiger Version zum D</w:t>
      </w:r>
      <w:r w:rsidRPr="002D3033">
        <w:rPr>
          <w:rFonts w:ascii="Century Gothic" w:hAnsi="Century Gothic" w:cs="Arial"/>
          <w:color w:val="000000"/>
        </w:rPr>
        <w:t>ownload im Internet unter</w:t>
      </w:r>
      <w:r>
        <w:rPr>
          <w:rFonts w:ascii="Century Gothic" w:hAnsi="Century Gothic" w:cs="Arial"/>
          <w:color w:val="000000"/>
        </w:rPr>
        <w:t xml:space="preserve"> </w:t>
      </w:r>
      <w:hyperlink r:id="rId10" w:history="1">
        <w:r>
          <w:rPr>
            <w:rStyle w:val="Hyperlink"/>
          </w:rPr>
          <w:t>https://www.metav.de/de/Presse/Pressematerial/Pressemitteilungen_des_VDW</w:t>
        </w:r>
      </w:hyperlink>
    </w:p>
    <w:p w14:paraId="01C88462" w14:textId="0FFBE616" w:rsidR="007A5415" w:rsidRPr="00BD29BC" w:rsidRDefault="002E7613" w:rsidP="007A5415">
      <w:pPr>
        <w:tabs>
          <w:tab w:val="left" w:pos="4536"/>
        </w:tabs>
        <w:rPr>
          <w:rFonts w:cs="Arial"/>
        </w:rPr>
      </w:pPr>
      <w:hyperlink r:id="rId11" w:history="1">
        <w:r w:rsidR="007A5415">
          <w:rPr>
            <w:rStyle w:val="Hyperlink"/>
          </w:rPr>
          <w:t>http://medianet.messe-duesseldorf.de/press/metav/assets.html</w:t>
        </w:r>
      </w:hyperlink>
    </w:p>
    <w:p w14:paraId="705CFA3E" w14:textId="68691D2A" w:rsidR="00FE5051" w:rsidRPr="00B0170E" w:rsidRDefault="00FE5051">
      <w:pPr>
        <w:rPr>
          <w:rFonts w:cs="Arial"/>
          <w:sz w:val="24"/>
          <w:szCs w:val="24"/>
        </w:rPr>
      </w:pPr>
    </w:p>
    <w:sectPr w:rsidR="00FE5051" w:rsidRPr="00B0170E" w:rsidSect="00FD3DA7">
      <w:headerReference w:type="default" r:id="rId12"/>
      <w:headerReference w:type="first" r:id="rId13"/>
      <w:footerReference w:type="first" r:id="rId14"/>
      <w:type w:val="continuous"/>
      <w:pgSz w:w="11907" w:h="16840" w:code="9"/>
      <w:pgMar w:top="-2693" w:right="1134" w:bottom="1134" w:left="851" w:header="737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65D6C" w14:textId="77777777" w:rsidR="00B66C03" w:rsidRDefault="00B66C03">
      <w:r>
        <w:separator/>
      </w:r>
    </w:p>
  </w:endnote>
  <w:endnote w:type="continuationSeparator" w:id="0">
    <w:p w14:paraId="3D8D1F2A" w14:textId="77777777" w:rsidR="00B66C03" w:rsidRDefault="00B66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81C0A" w14:textId="77777777" w:rsidR="000C601B" w:rsidRDefault="000C601B" w:rsidP="009511A9">
    <w:pPr>
      <w:pStyle w:val="Fuzeile"/>
    </w:pPr>
  </w:p>
  <w:tbl>
    <w:tblPr>
      <w:tblW w:w="9631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372"/>
      <w:gridCol w:w="2015"/>
      <w:gridCol w:w="2478"/>
      <w:gridCol w:w="2766"/>
    </w:tblGrid>
    <w:tr w:rsidR="000C601B" w:rsidRPr="00D044C5" w14:paraId="127EFAF9" w14:textId="77777777">
      <w:tc>
        <w:tcPr>
          <w:tcW w:w="2372" w:type="dxa"/>
        </w:tcPr>
        <w:p w14:paraId="2DF88F70" w14:textId="77777777" w:rsidR="000C601B" w:rsidRPr="00362226" w:rsidRDefault="000C601B" w:rsidP="00B33FEC">
          <w:pPr>
            <w:pStyle w:val="FZ"/>
          </w:pPr>
          <w:r w:rsidRPr="00362226">
            <w:t>Verein Deutscher</w:t>
          </w:r>
        </w:p>
        <w:p w14:paraId="33A3936E" w14:textId="77777777" w:rsidR="000C601B" w:rsidRPr="00362226" w:rsidRDefault="000C601B" w:rsidP="00B33FEC">
          <w:pPr>
            <w:pStyle w:val="FZ"/>
          </w:pPr>
          <w:r w:rsidRPr="00362226">
            <w:t>Werkzeugmaschinenfabriken e.V.</w:t>
          </w:r>
        </w:p>
        <w:p w14:paraId="255BB156" w14:textId="77777777" w:rsidR="000C601B" w:rsidRPr="00335686" w:rsidRDefault="000C601B" w:rsidP="00B33FEC">
          <w:pPr>
            <w:pStyle w:val="FZ"/>
          </w:pPr>
          <w:r w:rsidRPr="00335686">
            <w:t>Corneliusstraße 4</w:t>
          </w:r>
        </w:p>
        <w:p w14:paraId="49AF09EE" w14:textId="77777777" w:rsidR="000C601B" w:rsidRPr="00335686" w:rsidRDefault="000C601B" w:rsidP="00B33FEC">
          <w:pPr>
            <w:pStyle w:val="FZ"/>
          </w:pPr>
          <w:r w:rsidRPr="00335686">
            <w:t>60325 Frankfurt am Main</w:t>
          </w:r>
          <w:r>
            <w:t>/GERMANY</w:t>
          </w:r>
        </w:p>
      </w:tc>
      <w:tc>
        <w:tcPr>
          <w:tcW w:w="2015" w:type="dxa"/>
        </w:tcPr>
        <w:p w14:paraId="5B1CD98F" w14:textId="77777777" w:rsidR="000C601B" w:rsidRPr="00B33FEC" w:rsidRDefault="000C601B" w:rsidP="00B33FEC">
          <w:pPr>
            <w:pStyle w:val="FZ"/>
          </w:pPr>
          <w:r w:rsidRPr="00B33FEC">
            <w:t>Telefon</w:t>
          </w:r>
          <w:r w:rsidRPr="00B33FEC">
            <w:tab/>
            <w:t>+49 69 756081-0</w:t>
          </w:r>
        </w:p>
        <w:p w14:paraId="7CD32494" w14:textId="77777777" w:rsidR="000C601B" w:rsidRPr="00B33FEC" w:rsidRDefault="000C601B" w:rsidP="00B33FEC">
          <w:pPr>
            <w:pStyle w:val="FZ"/>
          </w:pPr>
          <w:r w:rsidRPr="00B33FEC">
            <w:t>Telefax</w:t>
          </w:r>
          <w:r w:rsidRPr="00B33FEC">
            <w:tab/>
            <w:t>+49 69 756081-11</w:t>
          </w:r>
        </w:p>
        <w:p w14:paraId="4B2F359B" w14:textId="77777777" w:rsidR="000C601B" w:rsidRPr="00B33FEC" w:rsidRDefault="000C601B" w:rsidP="00B33FEC">
          <w:pPr>
            <w:pStyle w:val="FZ"/>
          </w:pPr>
          <w:r w:rsidRPr="00B33FEC">
            <w:t>E-Mail</w:t>
          </w:r>
          <w:r w:rsidRPr="00B33FEC">
            <w:tab/>
            <w:t>vdw@vdw.de</w:t>
          </w:r>
        </w:p>
        <w:p w14:paraId="6D284E40" w14:textId="77777777" w:rsidR="000C601B" w:rsidRPr="0055181E" w:rsidRDefault="000C601B" w:rsidP="00B33FEC">
          <w:pPr>
            <w:pStyle w:val="FZ"/>
            <w:rPr>
              <w:b/>
            </w:rPr>
          </w:pPr>
          <w:r w:rsidRPr="00B33FEC">
            <w:t>Internet</w:t>
          </w:r>
          <w:r w:rsidRPr="00B33FEC">
            <w:tab/>
            <w:t>www.vdw.de</w:t>
          </w:r>
        </w:p>
      </w:tc>
      <w:tc>
        <w:tcPr>
          <w:tcW w:w="2478" w:type="dxa"/>
        </w:tcPr>
        <w:p w14:paraId="3E4EF060" w14:textId="77777777" w:rsidR="000C601B" w:rsidRDefault="000C601B" w:rsidP="00B33FEC">
          <w:pPr>
            <w:pStyle w:val="FZ"/>
          </w:pPr>
          <w:r>
            <w:t>Vorsitzende</w:t>
          </w:r>
          <w:r w:rsidRPr="0055181E">
            <w:t>r/</w:t>
          </w:r>
          <w:r>
            <w:t>Chairman:</w:t>
          </w:r>
        </w:p>
        <w:p w14:paraId="756867EA" w14:textId="77777777" w:rsidR="000C601B" w:rsidRDefault="000C601B" w:rsidP="00B33FEC">
          <w:pPr>
            <w:pStyle w:val="FZ"/>
          </w:pPr>
          <w:r w:rsidRPr="008F69B4">
            <w:t>Dr. Heinz-Jürgen Prokop</w:t>
          </w:r>
        </w:p>
        <w:p w14:paraId="4167826E" w14:textId="77777777" w:rsidR="000C601B" w:rsidRDefault="000C601B" w:rsidP="00B33FEC">
          <w:pPr>
            <w:pStyle w:val="FZ"/>
          </w:pPr>
          <w:r>
            <w:t>Geschäftsführe</w:t>
          </w:r>
          <w:r w:rsidRPr="0055181E">
            <w:t>r/</w:t>
          </w:r>
          <w:r>
            <w:t xml:space="preserve">Executive </w:t>
          </w:r>
          <w:proofErr w:type="spellStart"/>
          <w:r>
            <w:t>Director</w:t>
          </w:r>
          <w:proofErr w:type="spellEnd"/>
          <w:r>
            <w:t>:</w:t>
          </w:r>
        </w:p>
        <w:p w14:paraId="3B038AB5" w14:textId="77777777" w:rsidR="000C601B" w:rsidRDefault="000C601B" w:rsidP="00B33FEC">
          <w:pPr>
            <w:pStyle w:val="FZ"/>
          </w:pPr>
          <w:r>
            <w:t>Dr.-Ing. Wilfried Schäfer</w:t>
          </w:r>
        </w:p>
      </w:tc>
      <w:tc>
        <w:tcPr>
          <w:tcW w:w="2766" w:type="dxa"/>
        </w:tcPr>
        <w:p w14:paraId="11ED05F1" w14:textId="77777777" w:rsidR="000C601B" w:rsidRDefault="000C601B" w:rsidP="00B33FEC">
          <w:pPr>
            <w:pStyle w:val="FZ"/>
          </w:pPr>
          <w:r>
            <w:t>Registergerich</w:t>
          </w:r>
          <w:r w:rsidRPr="009F2281">
            <w:rPr>
              <w:spacing w:val="20"/>
              <w:szCs w:val="14"/>
            </w:rPr>
            <w:t>t/</w:t>
          </w:r>
          <w:r>
            <w:t>Registration Office: Amtsgericht Frankfurt am Main</w:t>
          </w:r>
        </w:p>
        <w:p w14:paraId="4D09AD44" w14:textId="77777777" w:rsidR="000C601B" w:rsidRPr="00987E2C" w:rsidRDefault="000C601B" w:rsidP="00B33FEC">
          <w:pPr>
            <w:pStyle w:val="FZ"/>
            <w:rPr>
              <w:lang w:val="en-GB"/>
            </w:rPr>
          </w:pPr>
          <w:proofErr w:type="spellStart"/>
          <w:r w:rsidRPr="00987E2C">
            <w:rPr>
              <w:lang w:val="en-GB"/>
            </w:rPr>
            <w:t>Vereinsregiste</w:t>
          </w:r>
          <w:r w:rsidRPr="00987E2C">
            <w:rPr>
              <w:spacing w:val="20"/>
              <w:szCs w:val="14"/>
              <w:lang w:val="en-GB"/>
            </w:rPr>
            <w:t>r</w:t>
          </w:r>
          <w:proofErr w:type="spellEnd"/>
          <w:r w:rsidRPr="00987E2C">
            <w:rPr>
              <w:spacing w:val="20"/>
              <w:szCs w:val="14"/>
              <w:lang w:val="en-GB"/>
            </w:rPr>
            <w:t>/</w:t>
          </w:r>
          <w:r w:rsidRPr="00987E2C">
            <w:rPr>
              <w:lang w:val="en-GB"/>
            </w:rPr>
            <w:t>Society Register: VR4966</w:t>
          </w:r>
        </w:p>
        <w:p w14:paraId="0748E4D2" w14:textId="77777777" w:rsidR="000C601B" w:rsidRPr="00987E2C" w:rsidRDefault="000C601B" w:rsidP="00B33FEC">
          <w:pPr>
            <w:pStyle w:val="FZ"/>
            <w:rPr>
              <w:szCs w:val="14"/>
              <w:lang w:val="en-GB"/>
            </w:rPr>
          </w:pPr>
          <w:r w:rsidRPr="00987E2C">
            <w:rPr>
              <w:szCs w:val="14"/>
              <w:lang w:val="en-GB"/>
            </w:rPr>
            <w:t>Ust.ID-</w:t>
          </w:r>
          <w:proofErr w:type="gramStart"/>
          <w:r w:rsidRPr="00987E2C">
            <w:rPr>
              <w:szCs w:val="14"/>
              <w:lang w:val="en-GB"/>
            </w:rPr>
            <w:t>Nr</w:t>
          </w:r>
          <w:r w:rsidRPr="00987E2C">
            <w:rPr>
              <w:spacing w:val="20"/>
              <w:szCs w:val="14"/>
              <w:lang w:val="en-GB"/>
            </w:rPr>
            <w:t>./</w:t>
          </w:r>
          <w:proofErr w:type="gramEnd"/>
          <w:r w:rsidRPr="00987E2C">
            <w:rPr>
              <w:szCs w:val="14"/>
              <w:lang w:val="en-GB"/>
            </w:rPr>
            <w:t>VAT No.: DE 114 10 88 36</w:t>
          </w:r>
        </w:p>
      </w:tc>
    </w:tr>
  </w:tbl>
  <w:p w14:paraId="2C6EDC27" w14:textId="77777777" w:rsidR="000C601B" w:rsidRPr="00987E2C" w:rsidRDefault="000C601B" w:rsidP="009511A9">
    <w:pPr>
      <w:pStyle w:val="Fuzeile"/>
      <w:spacing w:line="20" w:lineRule="exact"/>
      <w:rPr>
        <w:sz w:val="2"/>
        <w:lang w:val="en-GB"/>
      </w:rPr>
    </w:pPr>
  </w:p>
  <w:p w14:paraId="340098C3" w14:textId="77777777" w:rsidR="000C601B" w:rsidRPr="005410D0" w:rsidRDefault="000C601B" w:rsidP="009511A9">
    <w:pPr>
      <w:pStyle w:val="Fuzeile"/>
      <w:spacing w:line="20" w:lineRule="exact"/>
      <w:rPr>
        <w:sz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9195B" w14:textId="77777777" w:rsidR="00B66C03" w:rsidRDefault="00B66C03">
      <w:r>
        <w:separator/>
      </w:r>
    </w:p>
  </w:footnote>
  <w:footnote w:type="continuationSeparator" w:id="0">
    <w:p w14:paraId="730C8F92" w14:textId="77777777" w:rsidR="00B66C03" w:rsidRDefault="00B66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55"/>
      <w:gridCol w:w="2608"/>
    </w:tblGrid>
    <w:tr w:rsidR="000C601B" w14:paraId="7D4A54F3" w14:textId="77777777">
      <w:trPr>
        <w:trHeight w:hRule="exact" w:val="1950"/>
      </w:trPr>
      <w:tc>
        <w:tcPr>
          <w:tcW w:w="7655" w:type="dxa"/>
        </w:tcPr>
        <w:p w14:paraId="6B0891B6" w14:textId="77777777" w:rsidR="000C601B" w:rsidRDefault="000C601B">
          <w:pPr>
            <w:pStyle w:val="Greeting"/>
          </w:pPr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BC4D4A">
            <w:rPr>
              <w:noProof/>
            </w:rP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BC4D4A">
            <w:rPr>
              <w:noProof/>
            </w:rPr>
            <w:t>2</w:t>
          </w:r>
          <w:r>
            <w:fldChar w:fldCharType="end"/>
          </w:r>
          <w:r>
            <w:t xml:space="preserve"> · VDW · </w:t>
          </w:r>
        </w:p>
      </w:tc>
      <w:tc>
        <w:tcPr>
          <w:tcW w:w="2608" w:type="dxa"/>
        </w:tcPr>
        <w:p w14:paraId="42CAE89B" w14:textId="77777777" w:rsidR="000C601B" w:rsidRDefault="000C601B"/>
      </w:tc>
    </w:tr>
  </w:tbl>
  <w:p w14:paraId="27A9FBE5" w14:textId="77777777" w:rsidR="000C601B" w:rsidRDefault="000C60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50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150"/>
    </w:tblGrid>
    <w:tr w:rsidR="000C601B" w14:paraId="1EF2B593" w14:textId="77777777">
      <w:trPr>
        <w:cantSplit/>
        <w:trHeight w:hRule="exact" w:val="1950"/>
      </w:trPr>
      <w:tc>
        <w:tcPr>
          <w:tcW w:w="10150" w:type="dxa"/>
        </w:tcPr>
        <w:p w14:paraId="5F58649E" w14:textId="77777777" w:rsidR="000C601B" w:rsidRDefault="000C601B" w:rsidP="00B33FEC">
          <w:pPr>
            <w:pStyle w:val="Kopf1"/>
          </w:pPr>
          <w:r w:rsidRPr="009156D4">
            <w:t>Verein Deutscher Werkzeugmaschinenfabriken</w:t>
          </w:r>
          <w:r>
            <w:rPr>
              <w:sz w:val="24"/>
            </w:rPr>
            <w:tab/>
          </w:r>
          <w:r>
            <w:rPr>
              <w:noProof/>
            </w:rPr>
            <w:drawing>
              <wp:inline distT="0" distB="0" distL="0" distR="0" wp14:anchorId="4269F372" wp14:editId="75AD387F">
                <wp:extent cx="1266825" cy="3429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D18E414" w14:textId="77777777" w:rsidR="000C601B" w:rsidRDefault="000C601B">
          <w:pPr>
            <w:pStyle w:val="Titel1"/>
          </w:pPr>
        </w:p>
      </w:tc>
    </w:tr>
  </w:tbl>
  <w:p w14:paraId="602C87DD" w14:textId="77777777" w:rsidR="000C601B" w:rsidRDefault="000C601B">
    <w:pP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67525"/>
    <w:multiLevelType w:val="hybridMultilevel"/>
    <w:tmpl w:val="B70E03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D02DF4"/>
    <w:multiLevelType w:val="hybridMultilevel"/>
    <w:tmpl w:val="44A6E3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79174A"/>
    <w:multiLevelType w:val="hybridMultilevel"/>
    <w:tmpl w:val="2EDE3FDC"/>
    <w:lvl w:ilvl="0" w:tplc="0407000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596" w:hanging="360"/>
      </w:pPr>
      <w:rPr>
        <w:rFonts w:ascii="Wingdings" w:hAnsi="Wingdings" w:hint="default"/>
      </w:rPr>
    </w:lvl>
  </w:abstractNum>
  <w:abstractNum w:abstractNumId="3" w15:restartNumberingAfterBreak="0">
    <w:nsid w:val="7AAC783C"/>
    <w:multiLevelType w:val="hybridMultilevel"/>
    <w:tmpl w:val="AFAAA504"/>
    <w:lvl w:ilvl="0" w:tplc="04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7FD862AB"/>
    <w:multiLevelType w:val="hybridMultilevel"/>
    <w:tmpl w:val="19287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13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0DF"/>
    <w:rsid w:val="000149FC"/>
    <w:rsid w:val="00026E0F"/>
    <w:rsid w:val="00054D51"/>
    <w:rsid w:val="00061B65"/>
    <w:rsid w:val="0006247E"/>
    <w:rsid w:val="0007711D"/>
    <w:rsid w:val="0008374E"/>
    <w:rsid w:val="000C601B"/>
    <w:rsid w:val="000E68BB"/>
    <w:rsid w:val="00162639"/>
    <w:rsid w:val="00162F70"/>
    <w:rsid w:val="00180F40"/>
    <w:rsid w:val="001904A9"/>
    <w:rsid w:val="001911F8"/>
    <w:rsid w:val="001A59F7"/>
    <w:rsid w:val="001B4065"/>
    <w:rsid w:val="001D4B62"/>
    <w:rsid w:val="001E08A1"/>
    <w:rsid w:val="002218E0"/>
    <w:rsid w:val="002414C9"/>
    <w:rsid w:val="00241F4D"/>
    <w:rsid w:val="002423DB"/>
    <w:rsid w:val="002A4019"/>
    <w:rsid w:val="002A5862"/>
    <w:rsid w:val="002F6CF1"/>
    <w:rsid w:val="00304BA7"/>
    <w:rsid w:val="00331AE2"/>
    <w:rsid w:val="0034550E"/>
    <w:rsid w:val="00376BF0"/>
    <w:rsid w:val="003B60E8"/>
    <w:rsid w:val="003C1C13"/>
    <w:rsid w:val="003D1C91"/>
    <w:rsid w:val="00403173"/>
    <w:rsid w:val="00404FA6"/>
    <w:rsid w:val="004166C3"/>
    <w:rsid w:val="0042156E"/>
    <w:rsid w:val="00484781"/>
    <w:rsid w:val="004921E3"/>
    <w:rsid w:val="004B0C44"/>
    <w:rsid w:val="004D36D6"/>
    <w:rsid w:val="004E1537"/>
    <w:rsid w:val="004E7E4F"/>
    <w:rsid w:val="004F6A6F"/>
    <w:rsid w:val="00524DC3"/>
    <w:rsid w:val="00530BA1"/>
    <w:rsid w:val="00537086"/>
    <w:rsid w:val="005410D0"/>
    <w:rsid w:val="00566EAD"/>
    <w:rsid w:val="005740FE"/>
    <w:rsid w:val="005975AA"/>
    <w:rsid w:val="00620A5D"/>
    <w:rsid w:val="00632F18"/>
    <w:rsid w:val="00652B9A"/>
    <w:rsid w:val="0066629F"/>
    <w:rsid w:val="00674B1C"/>
    <w:rsid w:val="006846E2"/>
    <w:rsid w:val="00686097"/>
    <w:rsid w:val="006B090C"/>
    <w:rsid w:val="006D4945"/>
    <w:rsid w:val="00733C59"/>
    <w:rsid w:val="00763A63"/>
    <w:rsid w:val="00764263"/>
    <w:rsid w:val="00772F5D"/>
    <w:rsid w:val="007A1356"/>
    <w:rsid w:val="007A5415"/>
    <w:rsid w:val="007C4B11"/>
    <w:rsid w:val="007F30DF"/>
    <w:rsid w:val="00801555"/>
    <w:rsid w:val="00817E67"/>
    <w:rsid w:val="00860E0B"/>
    <w:rsid w:val="00883793"/>
    <w:rsid w:val="00891D78"/>
    <w:rsid w:val="008C53F9"/>
    <w:rsid w:val="008D31C2"/>
    <w:rsid w:val="008F69B4"/>
    <w:rsid w:val="0090447D"/>
    <w:rsid w:val="009511A9"/>
    <w:rsid w:val="00954F66"/>
    <w:rsid w:val="009644E5"/>
    <w:rsid w:val="00987E2C"/>
    <w:rsid w:val="009C18F6"/>
    <w:rsid w:val="009D506F"/>
    <w:rsid w:val="009E4491"/>
    <w:rsid w:val="009F461C"/>
    <w:rsid w:val="009F75BB"/>
    <w:rsid w:val="00A141D8"/>
    <w:rsid w:val="00A62435"/>
    <w:rsid w:val="00A928A1"/>
    <w:rsid w:val="00AB1005"/>
    <w:rsid w:val="00AB5A3C"/>
    <w:rsid w:val="00AD64ED"/>
    <w:rsid w:val="00B0170E"/>
    <w:rsid w:val="00B16A6F"/>
    <w:rsid w:val="00B33FEC"/>
    <w:rsid w:val="00B66C03"/>
    <w:rsid w:val="00B724CC"/>
    <w:rsid w:val="00B901AB"/>
    <w:rsid w:val="00BA672E"/>
    <w:rsid w:val="00BC4D4A"/>
    <w:rsid w:val="00BC6286"/>
    <w:rsid w:val="00BD41EA"/>
    <w:rsid w:val="00C73175"/>
    <w:rsid w:val="00C86972"/>
    <w:rsid w:val="00CC3105"/>
    <w:rsid w:val="00CD389B"/>
    <w:rsid w:val="00CD5F3C"/>
    <w:rsid w:val="00D044C5"/>
    <w:rsid w:val="00D37A5C"/>
    <w:rsid w:val="00D414F1"/>
    <w:rsid w:val="00D54766"/>
    <w:rsid w:val="00D56E30"/>
    <w:rsid w:val="00D65434"/>
    <w:rsid w:val="00D8763B"/>
    <w:rsid w:val="00DC1324"/>
    <w:rsid w:val="00DC551D"/>
    <w:rsid w:val="00DE7D8F"/>
    <w:rsid w:val="00E277D2"/>
    <w:rsid w:val="00E42117"/>
    <w:rsid w:val="00E436A1"/>
    <w:rsid w:val="00E449FF"/>
    <w:rsid w:val="00E5005F"/>
    <w:rsid w:val="00E7020D"/>
    <w:rsid w:val="00F22590"/>
    <w:rsid w:val="00F357B8"/>
    <w:rsid w:val="00F45F18"/>
    <w:rsid w:val="00FA4886"/>
    <w:rsid w:val="00FB2E6B"/>
    <w:rsid w:val="00FB70A3"/>
    <w:rsid w:val="00FB751B"/>
    <w:rsid w:val="00FD1C46"/>
    <w:rsid w:val="00FD3DA7"/>
    <w:rsid w:val="00FE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47A18BA1"/>
  <w15:docId w15:val="{8C189BF2-8B2F-4EBE-A177-9EBD3DA7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30DF"/>
    <w:pPr>
      <w:spacing w:line="260" w:lineRule="atLeast"/>
    </w:pPr>
    <w:rPr>
      <w:rFonts w:ascii="Arial" w:hAnsi="Arial"/>
      <w:kern w:val="4"/>
      <w:sz w:val="22"/>
      <w:lang w:val="de-DE" w:eastAsia="de-DE"/>
    </w:rPr>
  </w:style>
  <w:style w:type="paragraph" w:styleId="berschrift2">
    <w:name w:val="heading 2"/>
    <w:basedOn w:val="Standard"/>
    <w:next w:val="Standard"/>
    <w:qFormat/>
    <w:rsid w:val="009511A9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pPr>
      <w:widowControl w:val="0"/>
      <w:spacing w:line="600" w:lineRule="exact"/>
      <w:ind w:right="284"/>
      <w:jc w:val="right"/>
    </w:pPr>
    <w:rPr>
      <w:rFonts w:ascii="Arial" w:hAnsi="Arial"/>
      <w:noProof/>
      <w:vanish/>
      <w:sz w:val="23"/>
      <w:lang w:val="de-DE" w:eastAsia="de-DE"/>
    </w:rPr>
  </w:style>
  <w:style w:type="paragraph" w:styleId="Fuzeile">
    <w:name w:val="footer"/>
    <w:basedOn w:val="Standard"/>
    <w:pPr>
      <w:spacing w:line="240" w:lineRule="atLeast"/>
    </w:pPr>
    <w:rPr>
      <w:sz w:val="16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semiHidden/>
    <w:pPr>
      <w:spacing w:line="240" w:lineRule="atLeast"/>
    </w:pPr>
    <w:rPr>
      <w:sz w:val="20"/>
    </w:rPr>
  </w:style>
  <w:style w:type="paragraph" w:customStyle="1" w:styleId="Greeting">
    <w:name w:val="Greeting"/>
    <w:basedOn w:val="Standard"/>
    <w:next w:val="Standard"/>
    <w:pPr>
      <w:spacing w:line="240" w:lineRule="atLeast"/>
    </w:pPr>
  </w:style>
  <w:style w:type="paragraph" w:customStyle="1" w:styleId="Titel1">
    <w:name w:val="Titel1"/>
    <w:basedOn w:val="Standard"/>
    <w:pPr>
      <w:spacing w:line="700" w:lineRule="exact"/>
      <w:ind w:left="2884"/>
    </w:pPr>
    <w:rPr>
      <w:vanish/>
    </w:rPr>
  </w:style>
  <w:style w:type="paragraph" w:customStyle="1" w:styleId="Foot">
    <w:name w:val="Foot"/>
    <w:basedOn w:val="Standard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  <w:pPr>
      <w:spacing w:line="240" w:lineRule="atLeast"/>
    </w:pPr>
  </w:style>
  <w:style w:type="paragraph" w:customStyle="1" w:styleId="Von">
    <w:name w:val="Von"/>
    <w:basedOn w:val="Standard"/>
  </w:style>
  <w:style w:type="paragraph" w:customStyle="1" w:styleId="Initials">
    <w:name w:val="Initials"/>
    <w:basedOn w:val="Standard"/>
    <w:next w:val="Standard"/>
  </w:style>
  <w:style w:type="paragraph" w:customStyle="1" w:styleId="Signatory">
    <w:name w:val="Signatory"/>
    <w:basedOn w:val="Standard"/>
    <w:next w:val="Standard"/>
    <w:pPr>
      <w:spacing w:line="240" w:lineRule="atLeast"/>
    </w:pPr>
  </w:style>
  <w:style w:type="paragraph" w:styleId="Dokumentstruktur">
    <w:name w:val="Document Map"/>
    <w:basedOn w:val="Standard"/>
    <w:semiHidden/>
    <w:rsid w:val="00DC1324"/>
    <w:pPr>
      <w:shd w:val="clear" w:color="auto" w:fill="000080"/>
    </w:pPr>
    <w:rPr>
      <w:rFonts w:ascii="Tahoma" w:hAnsi="Tahoma" w:cs="Tahoma"/>
      <w:sz w:val="20"/>
    </w:rPr>
  </w:style>
  <w:style w:type="paragraph" w:customStyle="1" w:styleId="Address">
    <w:name w:val="Address"/>
    <w:basedOn w:val="Standard"/>
    <w:pPr>
      <w:tabs>
        <w:tab w:val="left" w:pos="624"/>
      </w:tabs>
      <w:spacing w:line="190" w:lineRule="atLeast"/>
    </w:pPr>
    <w:rPr>
      <w:sz w:val="16"/>
    </w:rPr>
  </w:style>
  <w:style w:type="paragraph" w:customStyle="1" w:styleId="Fax1">
    <w:name w:val="Fax1"/>
    <w:basedOn w:val="Standard"/>
  </w:style>
  <w:style w:type="paragraph" w:customStyle="1" w:styleId="Tel">
    <w:name w:val="Tel"/>
    <w:basedOn w:val="Standard"/>
  </w:style>
  <w:style w:type="paragraph" w:customStyle="1" w:styleId="Organisation">
    <w:name w:val="Organisation"/>
    <w:basedOn w:val="Standard"/>
    <w:pPr>
      <w:spacing w:line="240" w:lineRule="atLeast"/>
    </w:pPr>
    <w:rPr>
      <w:b/>
    </w:rPr>
  </w:style>
  <w:style w:type="paragraph" w:customStyle="1" w:styleId="Fax2">
    <w:name w:val="Fax2"/>
    <w:basedOn w:val="Standard"/>
  </w:style>
  <w:style w:type="paragraph" w:customStyle="1" w:styleId="Kopfzeile1">
    <w:name w:val="Kopfzeile1"/>
    <w:basedOn w:val="Standard"/>
    <w:next w:val="Standard"/>
    <w:pPr>
      <w:spacing w:line="240" w:lineRule="atLeast"/>
    </w:pPr>
    <w:rPr>
      <w:b/>
    </w:rPr>
  </w:style>
  <w:style w:type="paragraph" w:customStyle="1" w:styleId="Datum1">
    <w:name w:val="Datum1"/>
    <w:basedOn w:val="Standard"/>
  </w:style>
  <w:style w:type="paragraph" w:customStyle="1" w:styleId="Email">
    <w:name w:val="Email"/>
    <w:basedOn w:val="Standard"/>
    <w:rPr>
      <w:b/>
    </w:rPr>
  </w:style>
  <w:style w:type="paragraph" w:customStyle="1" w:styleId="Dates">
    <w:name w:val="Dates"/>
    <w:basedOn w:val="Standard"/>
    <w:pPr>
      <w:spacing w:line="240" w:lineRule="atLeast"/>
    </w:pPr>
  </w:style>
  <w:style w:type="paragraph" w:customStyle="1" w:styleId="Name">
    <w:name w:val="Name"/>
    <w:basedOn w:val="Standard"/>
    <w:pPr>
      <w:spacing w:line="240" w:lineRule="atLeast"/>
    </w:pPr>
  </w:style>
  <w:style w:type="paragraph" w:customStyle="1" w:styleId="Pages">
    <w:name w:val="Pages"/>
    <w:basedOn w:val="Standard"/>
  </w:style>
  <w:style w:type="paragraph" w:styleId="Sprechblasentext">
    <w:name w:val="Balloon Text"/>
    <w:basedOn w:val="Standard"/>
    <w:link w:val="SprechblasentextZchn"/>
    <w:rsid w:val="00B33FEC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StandardTabelle">
    <w:name w:val="StandardTabelle"/>
    <w:basedOn w:val="Standard"/>
    <w:pPr>
      <w:tabs>
        <w:tab w:val="left" w:pos="2381"/>
        <w:tab w:val="left" w:pos="7541"/>
      </w:tabs>
    </w:pPr>
  </w:style>
  <w:style w:type="paragraph" w:customStyle="1" w:styleId="Firma">
    <w:name w:val="Firma"/>
    <w:basedOn w:val="Standard"/>
    <w:pPr>
      <w:spacing w:line="240" w:lineRule="atLeast"/>
    </w:pPr>
  </w:style>
  <w:style w:type="paragraph" w:customStyle="1" w:styleId="Telefon">
    <w:name w:val="Telefon"/>
    <w:basedOn w:val="Standard"/>
    <w:pPr>
      <w:spacing w:line="240" w:lineRule="atLeast"/>
    </w:pPr>
  </w:style>
  <w:style w:type="paragraph" w:customStyle="1" w:styleId="Dachzeile">
    <w:name w:val="Dachzeile"/>
    <w:basedOn w:val="Standard"/>
    <w:pPr>
      <w:spacing w:line="140" w:lineRule="exact"/>
    </w:pPr>
    <w:rPr>
      <w:spacing w:val="2"/>
      <w:sz w:val="14"/>
    </w:rPr>
  </w:style>
  <w:style w:type="character" w:customStyle="1" w:styleId="SprechblasentextZchn">
    <w:name w:val="Sprechblasentext Zchn"/>
    <w:basedOn w:val="Absatz-Standardschriftart"/>
    <w:link w:val="Sprechblasentext"/>
    <w:rsid w:val="00B33FEC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Standard"/>
    <w:qFormat/>
    <w:rsid w:val="00B33FEC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B33FEC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B33FEC"/>
    <w:pPr>
      <w:framePr w:w="329" w:h="7938" w:hRule="exact" w:hSpace="181" w:wrap="around" w:vAnchor="page" w:hAnchor="page" w:x="528" w:y="7831" w:anchorLock="1"/>
      <w:spacing w:line="240" w:lineRule="atLeast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B33FEC"/>
    <w:rPr>
      <w:rFonts w:ascii="Arial" w:hAnsi="Arial"/>
      <w:kern w:val="4"/>
      <w:sz w:val="14"/>
      <w:szCs w:val="14"/>
      <w:lang w:val="de-DE" w:eastAsia="de-DE"/>
    </w:rPr>
  </w:style>
  <w:style w:type="character" w:styleId="Hyperlink">
    <w:name w:val="Hyperlink"/>
    <w:rsid w:val="007F30DF"/>
    <w:rPr>
      <w:color w:val="0000FF"/>
      <w:u w:val="single"/>
    </w:rPr>
  </w:style>
  <w:style w:type="character" w:styleId="Fett">
    <w:name w:val="Strong"/>
    <w:uiPriority w:val="22"/>
    <w:qFormat/>
    <w:rsid w:val="007F30DF"/>
    <w:rPr>
      <w:b/>
      <w:bCs/>
    </w:rPr>
  </w:style>
  <w:style w:type="paragraph" w:styleId="Listenabsatz">
    <w:name w:val="List Paragraph"/>
    <w:basedOn w:val="Standard"/>
    <w:uiPriority w:val="34"/>
    <w:qFormat/>
    <w:rsid w:val="00652B9A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rsid w:val="002218E0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2218E0"/>
    <w:rPr>
      <w:rFonts w:ascii="Arial" w:hAnsi="Arial"/>
      <w:kern w:val="4"/>
      <w:sz w:val="22"/>
      <w:lang w:val="de-DE" w:eastAsia="de-DE"/>
    </w:rPr>
  </w:style>
  <w:style w:type="paragraph" w:customStyle="1" w:styleId="foot0">
    <w:name w:val="foot"/>
    <w:basedOn w:val="Standard"/>
    <w:qFormat/>
    <w:rsid w:val="007A5415"/>
    <w:pPr>
      <w:spacing w:line="240" w:lineRule="auto"/>
    </w:pPr>
    <w:rPr>
      <w:rFonts w:ascii="Century Gothic" w:eastAsiaTheme="minorHAnsi" w:hAnsi="Century Gothic" w:cstheme="minorBidi"/>
      <w:vanish/>
      <w:kern w:val="0"/>
      <w:sz w:val="1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4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dianet.messe-duesseldorf.de/press/metav/assets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metav.de/de/Presse/Pressematerial/Pressemitteilungen_des_VD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vdw_deutsch_2017\for_vdw_blanko_20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for_vdw_blanko_2017</Template>
  <TotalTime>0</TotalTime>
  <Pages>2</Pages>
  <Words>21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mit Fensterzeile</vt:lpstr>
    </vt:vector>
  </TitlesOfParts>
  <Company>sth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mit Fensterzeile</dc:title>
  <dc:creator>Becker, Sylke</dc:creator>
  <cp:lastModifiedBy>Gerda Kneifel</cp:lastModifiedBy>
  <cp:revision>2</cp:revision>
  <cp:lastPrinted>2019-11-12T08:22:00Z</cp:lastPrinted>
  <dcterms:created xsi:type="dcterms:W3CDTF">2020-03-13T09:15:00Z</dcterms:created>
  <dcterms:modified xsi:type="dcterms:W3CDTF">2020-03-13T09:15:00Z</dcterms:modified>
</cp:coreProperties>
</file>